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19.xml" ContentType="application/vnd.openxmlformats-officedocument.customXmlProperties+xml"/>
  <Override PartName="/customXml/itemProps20.xml" ContentType="application/vnd.openxmlformats-officedocument.customXmlProperties+xml"/>
  <Override PartName="/customXml/itemProps21.xml" ContentType="application/vnd.openxmlformats-officedocument.customXmlProperties+xml"/>
  <Override PartName="/customXml/itemProps22.xml" ContentType="application/vnd.openxmlformats-officedocument.customXmlProperties+xml"/>
  <Override PartName="/customXml/itemProps23.xml" ContentType="application/vnd.openxmlformats-officedocument.customXmlProperties+xml"/>
  <Override PartName="/customXml/itemProps24.xml" ContentType="application/vnd.openxmlformats-officedocument.customXmlProperties+xml"/>
  <Override PartName="/customXml/itemProps25.xml" ContentType="application/vnd.openxmlformats-officedocument.customXmlProperties+xml"/>
  <Override PartName="/customXml/itemProps26.xml" ContentType="application/vnd.openxmlformats-officedocument.customXmlProperties+xml"/>
  <Override PartName="/customXml/itemProps27.xml" ContentType="application/vnd.openxmlformats-officedocument.customXmlProperties+xml"/>
  <Override PartName="/customXml/itemProps2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9CE" w:rsidRDefault="00A239CE" w:rsidP="00A239CE">
      <w:pPr>
        <w:shd w:val="clear" w:color="auto" w:fill="FFFFFF"/>
        <w:spacing w:line="330" w:lineRule="atLeast"/>
        <w:jc w:val="both"/>
        <w:rPr>
          <w:rFonts w:ascii="Calibri" w:hAnsi="Calibri" w:cs="Calibri"/>
          <w:color w:val="000000"/>
          <w:lang w:val="sr-Latn-RS" w:eastAsia="sr-Latn-RS"/>
        </w:rPr>
      </w:pPr>
      <w:bookmarkStart w:id="0" w:name="OLE_LINK2"/>
      <w:r>
        <w:rPr>
          <w:rFonts w:ascii="Calibri" w:hAnsi="Calibri" w:cs="Calibri"/>
          <w:color w:val="000000"/>
          <w:sz w:val="24"/>
          <w:szCs w:val="24"/>
          <w:lang w:val="sr-Latn-RS" w:eastAsia="sr-Latn-RS"/>
        </w:rPr>
        <w:t> </w:t>
      </w:r>
    </w:p>
    <w:p w:rsidR="00005CFA" w:rsidRDefault="00005CFA" w:rsidP="00A239CE">
      <w:pPr>
        <w:shd w:val="clear" w:color="auto" w:fill="FFFFFF"/>
        <w:spacing w:line="330" w:lineRule="atLeast"/>
        <w:jc w:val="both"/>
        <w:rPr>
          <w:rFonts w:ascii="Calibri" w:hAnsi="Calibri" w:cs="Calibri"/>
          <w:color w:val="000000"/>
          <w:sz w:val="24"/>
          <w:szCs w:val="24"/>
          <w:lang w:val="sr-Latn-RS" w:eastAsia="sr-Latn-RS"/>
        </w:rPr>
      </w:pPr>
    </w:p>
    <w:p w:rsidR="00005CFA" w:rsidRDefault="00005CFA" w:rsidP="00A239CE">
      <w:pPr>
        <w:shd w:val="clear" w:color="auto" w:fill="FFFFFF"/>
        <w:spacing w:line="330" w:lineRule="atLeast"/>
        <w:jc w:val="both"/>
        <w:rPr>
          <w:rFonts w:ascii="Calibri" w:hAnsi="Calibri" w:cs="Calibri"/>
          <w:color w:val="000000"/>
          <w:sz w:val="24"/>
          <w:szCs w:val="24"/>
          <w:lang w:val="sr-Latn-RS" w:eastAsia="sr-Latn-RS"/>
        </w:rPr>
      </w:pPr>
    </w:p>
    <w:p w:rsidR="00005CFA" w:rsidRDefault="00005CFA" w:rsidP="00A239CE">
      <w:pPr>
        <w:shd w:val="clear" w:color="auto" w:fill="FFFFFF"/>
        <w:spacing w:line="330" w:lineRule="atLeast"/>
        <w:jc w:val="both"/>
        <w:rPr>
          <w:rFonts w:ascii="Calibri" w:hAnsi="Calibri" w:cs="Calibri"/>
          <w:color w:val="000000"/>
          <w:sz w:val="24"/>
          <w:szCs w:val="24"/>
          <w:lang w:val="sr-Latn-RS" w:eastAsia="sr-Latn-RS"/>
        </w:rPr>
      </w:pPr>
    </w:p>
    <w:p w:rsidR="00A239CE" w:rsidRDefault="00A239CE" w:rsidP="00A239CE">
      <w:pPr>
        <w:shd w:val="clear" w:color="auto" w:fill="FFFFFF"/>
        <w:spacing w:line="330" w:lineRule="atLeast"/>
        <w:jc w:val="both"/>
        <w:rPr>
          <w:rFonts w:ascii="Calibri" w:hAnsi="Calibri" w:cs="Calibri"/>
          <w:color w:val="000000"/>
          <w:lang w:val="sr-Latn-RS" w:eastAsia="sr-Latn-RS"/>
        </w:rPr>
      </w:pPr>
      <w:r>
        <w:rPr>
          <w:rFonts w:ascii="Calibri" w:hAnsi="Calibri" w:cs="Calibri"/>
          <w:color w:val="000000"/>
          <w:sz w:val="24"/>
          <w:szCs w:val="24"/>
          <w:lang w:val="sr-Latn-RS" w:eastAsia="sr-Latn-RS"/>
        </w:rPr>
        <w:t>Poštovani,</w:t>
      </w:r>
    </w:p>
    <w:p w:rsidR="00A239CE" w:rsidRDefault="00A239CE" w:rsidP="00A239CE">
      <w:pPr>
        <w:shd w:val="clear" w:color="auto" w:fill="FFFFFF"/>
        <w:spacing w:line="330" w:lineRule="atLeast"/>
        <w:jc w:val="both"/>
        <w:rPr>
          <w:rFonts w:ascii="Calibri" w:hAnsi="Calibri" w:cs="Calibri"/>
          <w:color w:val="000000"/>
          <w:sz w:val="24"/>
          <w:szCs w:val="24"/>
          <w:lang w:val="sr-Latn-RS" w:eastAsia="sr-Latn-RS"/>
        </w:rPr>
      </w:pPr>
    </w:p>
    <w:p w:rsidR="00A239CE" w:rsidRDefault="00A239CE" w:rsidP="00A239CE">
      <w:pPr>
        <w:shd w:val="clear" w:color="auto" w:fill="FFFFFF"/>
        <w:spacing w:line="330" w:lineRule="atLeast"/>
        <w:jc w:val="both"/>
        <w:rPr>
          <w:rFonts w:ascii="Calibri" w:hAnsi="Calibri" w:cs="Calibri"/>
          <w:sz w:val="24"/>
          <w:szCs w:val="24"/>
          <w:lang w:val="sr-Latn-RS" w:eastAsia="sr-Latn-RS"/>
        </w:rPr>
      </w:pPr>
      <w:r>
        <w:rPr>
          <w:rFonts w:ascii="Calibri" w:hAnsi="Calibri" w:cs="Calibri"/>
          <w:color w:val="000000"/>
          <w:sz w:val="24"/>
          <w:szCs w:val="24"/>
          <w:lang w:val="sr-Latn-RS" w:eastAsia="sr-Latn-RS"/>
        </w:rPr>
        <w:t>U sredu, </w:t>
      </w:r>
      <w:r>
        <w:rPr>
          <w:rFonts w:ascii="Calibri" w:hAnsi="Calibri" w:cs="Calibri"/>
          <w:b/>
          <w:bCs/>
          <w:color w:val="000000"/>
          <w:sz w:val="24"/>
          <w:szCs w:val="24"/>
          <w:lang w:val="sr-Latn-RS" w:eastAsia="sr-Latn-RS"/>
        </w:rPr>
        <w:t>12. juna</w:t>
      </w:r>
      <w:r>
        <w:rPr>
          <w:rFonts w:ascii="Calibri" w:hAnsi="Calibri" w:cs="Calibri"/>
          <w:color w:val="000000"/>
          <w:sz w:val="24"/>
          <w:szCs w:val="24"/>
          <w:lang w:val="sr-Latn-RS" w:eastAsia="sr-Latn-RS"/>
        </w:rPr>
        <w:t>, sa početkom u </w:t>
      </w:r>
      <w:r>
        <w:rPr>
          <w:rFonts w:ascii="Calibri" w:hAnsi="Calibri" w:cs="Calibri"/>
          <w:b/>
          <w:bCs/>
          <w:color w:val="000000"/>
          <w:sz w:val="24"/>
          <w:szCs w:val="24"/>
          <w:lang w:val="sr-Latn-RS" w:eastAsia="sr-Latn-RS"/>
        </w:rPr>
        <w:t>10 časova</w:t>
      </w:r>
      <w:r>
        <w:rPr>
          <w:rFonts w:ascii="Calibri" w:hAnsi="Calibri" w:cs="Calibri"/>
          <w:color w:val="000000"/>
          <w:sz w:val="24"/>
          <w:szCs w:val="24"/>
          <w:lang w:val="sr-Latn-RS" w:eastAsia="sr-Latn-RS"/>
        </w:rPr>
        <w:t xml:space="preserve"> u Severnoj poslovnoj zoni u Pančevu, u ulici Sedma nova 7, održaće se svečano otvaranje fabrike </w:t>
      </w:r>
      <w:r>
        <w:rPr>
          <w:rFonts w:ascii="Calibri" w:hAnsi="Calibri" w:cs="Calibri"/>
          <w:sz w:val="24"/>
          <w:szCs w:val="24"/>
          <w:lang w:val="sr-Latn-RS" w:eastAsia="sr-Latn-RS"/>
        </w:rPr>
        <w:t xml:space="preserve">kompanije </w:t>
      </w:r>
      <w:r>
        <w:rPr>
          <w:rFonts w:ascii="Calibri" w:hAnsi="Calibri" w:cs="Calibri"/>
          <w:color w:val="000000"/>
          <w:sz w:val="24"/>
          <w:szCs w:val="24"/>
          <w:lang w:val="sr-Latn-RS" w:eastAsia="sr-Latn-RS"/>
        </w:rPr>
        <w:t>ZF</w:t>
      </w:r>
      <w:r w:rsidR="00CD046B">
        <w:rPr>
          <w:rFonts w:ascii="Calibri" w:hAnsi="Calibri" w:cs="Calibri"/>
          <w:sz w:val="24"/>
          <w:szCs w:val="24"/>
          <w:lang w:val="sr-Latn-RS" w:eastAsia="sr-Latn-RS"/>
        </w:rPr>
        <w:t xml:space="preserve"> u okviru </w:t>
      </w:r>
      <w:bookmarkStart w:id="1" w:name="_GoBack"/>
      <w:bookmarkEnd w:id="1"/>
      <w:r>
        <w:rPr>
          <w:rFonts w:ascii="Calibri" w:hAnsi="Calibri" w:cs="Calibri"/>
          <w:sz w:val="24"/>
          <w:szCs w:val="24"/>
          <w:lang w:val="sr-Latn-RS" w:eastAsia="sr-Latn-RS"/>
        </w:rPr>
        <w:t>E-Mobility divizije.</w:t>
      </w:r>
    </w:p>
    <w:p w:rsidR="00005CFA" w:rsidRDefault="00005CFA" w:rsidP="00A239CE">
      <w:pPr>
        <w:shd w:val="clear" w:color="auto" w:fill="FFFFFF"/>
        <w:spacing w:line="330" w:lineRule="atLeast"/>
        <w:jc w:val="both"/>
        <w:rPr>
          <w:rFonts w:ascii="Calibri" w:hAnsi="Calibri" w:cs="Calibri"/>
          <w:color w:val="000000"/>
          <w:sz w:val="22"/>
          <w:szCs w:val="22"/>
          <w:lang w:val="sr-Latn-RS" w:eastAsia="sr-Latn-RS"/>
        </w:rPr>
      </w:pPr>
    </w:p>
    <w:p w:rsidR="00A239CE" w:rsidRDefault="00A239CE" w:rsidP="00A239CE">
      <w:pPr>
        <w:shd w:val="clear" w:color="auto" w:fill="FFFFFF"/>
        <w:spacing w:line="330" w:lineRule="atLeast"/>
        <w:jc w:val="both"/>
        <w:rPr>
          <w:rFonts w:ascii="Calibri" w:hAnsi="Calibri" w:cs="Calibri"/>
          <w:color w:val="000000"/>
          <w:sz w:val="24"/>
          <w:szCs w:val="24"/>
          <w:lang w:val="sr-Latn-RS" w:eastAsia="sr-Latn-RS"/>
        </w:rPr>
      </w:pPr>
      <w:r>
        <w:rPr>
          <w:rFonts w:ascii="Calibri" w:hAnsi="Calibri" w:cs="Calibri"/>
          <w:color w:val="000000"/>
          <w:sz w:val="24"/>
          <w:szCs w:val="24"/>
          <w:lang w:val="sr-Latn-RS" w:eastAsia="sr-Latn-RS"/>
        </w:rPr>
        <w:t>Tom prilikom predstavnicima medija obratiće se član Upravnog odbora kompanije ZF, Majk  Hankel, rukovodilac ZF divizije E-Mobility, Jorg Grotendorst, gradonačelnik Pančeva, Saša Pavlov, Ambasador Savezne republike Nemačke, njegova ekselencija Tomas Šib, predsednik Pokrajinske vlade, Igor Mirović, kao i predsednik Republike Srbije Aleksandar Vučić.</w:t>
      </w:r>
    </w:p>
    <w:p w:rsidR="00005CFA" w:rsidRDefault="00005CFA" w:rsidP="00A239CE">
      <w:pPr>
        <w:shd w:val="clear" w:color="auto" w:fill="FFFFFF"/>
        <w:spacing w:line="330" w:lineRule="atLeast"/>
        <w:jc w:val="both"/>
        <w:rPr>
          <w:rFonts w:ascii="Calibri" w:hAnsi="Calibri" w:cs="Calibri"/>
          <w:color w:val="000000"/>
          <w:lang w:val="sr-Latn-RS" w:eastAsia="sr-Latn-RS"/>
        </w:rPr>
      </w:pPr>
    </w:p>
    <w:p w:rsidR="00A239CE" w:rsidRDefault="00A239CE" w:rsidP="00A239CE">
      <w:pPr>
        <w:shd w:val="clear" w:color="auto" w:fill="FFFFFF"/>
        <w:spacing w:line="330" w:lineRule="atLeast"/>
        <w:jc w:val="both"/>
        <w:rPr>
          <w:rFonts w:ascii="Calibri" w:hAnsi="Calibri" w:cs="Calibri"/>
          <w:color w:val="000000"/>
          <w:lang w:val="en-US" w:eastAsia="sr-Latn-RS"/>
        </w:rPr>
      </w:pPr>
      <w:r>
        <w:rPr>
          <w:rFonts w:ascii="Calibri" w:hAnsi="Calibri" w:cs="Calibri"/>
          <w:color w:val="000000"/>
          <w:sz w:val="24"/>
          <w:szCs w:val="24"/>
          <w:lang w:val="sr-Latn-RS" w:eastAsia="sr-Latn-RS"/>
        </w:rPr>
        <w:t xml:space="preserve">Molimo predstavnike medija da akreditacije, sa punim imenom, prezimenom i brojem lične karte novinara, fotografa i snimatelja dostave do 11. juna 2019. godine  putem elektronske pošte, na </w:t>
      </w:r>
      <w:hyperlink r:id="rId35" w:history="1">
        <w:r>
          <w:rPr>
            <w:rStyle w:val="Hyperlink"/>
            <w:rFonts w:ascii="Calibri" w:hAnsi="Calibri" w:cs="Calibri"/>
            <w:color w:val="0563C1"/>
            <w:sz w:val="24"/>
            <w:szCs w:val="24"/>
            <w:lang w:val="sr-Latn-RS" w:eastAsia="sr-Latn-RS"/>
          </w:rPr>
          <w:t>zf.grandopening@cityimage.rs</w:t>
        </w:r>
      </w:hyperlink>
      <w:r>
        <w:rPr>
          <w:rFonts w:ascii="Calibri" w:hAnsi="Calibri" w:cs="Calibri"/>
          <w:color w:val="000000"/>
          <w:sz w:val="24"/>
          <w:szCs w:val="24"/>
          <w:lang w:val="sr-Latn-RS" w:eastAsia="sr-Latn-RS"/>
        </w:rPr>
        <w:t xml:space="preserve"> ili na br</w:t>
      </w:r>
      <w:r>
        <w:rPr>
          <w:rFonts w:ascii="Calibri" w:hAnsi="Calibri" w:cs="Calibri"/>
          <w:color w:val="000000"/>
          <w:sz w:val="24"/>
          <w:szCs w:val="24"/>
          <w:lang w:eastAsia="sr-Latn-RS"/>
        </w:rPr>
        <w:t>: 066 276 374.</w:t>
      </w:r>
    </w:p>
    <w:bookmarkEnd w:id="0"/>
    <w:p w:rsidR="00C23DBB" w:rsidRPr="00103E51" w:rsidRDefault="00C23DBB" w:rsidP="00343AFF">
      <w:pPr>
        <w:pStyle w:val="Presseinfoberschrift"/>
        <w:ind w:right="-2"/>
        <w:rPr>
          <w:rFonts w:ascii="ZF Sans" w:hAnsi="ZF Sans"/>
        </w:rPr>
      </w:pPr>
    </w:p>
    <w:sectPr w:rsidR="00C23DBB" w:rsidRPr="00103E51" w:rsidSect="00EF271F">
      <w:headerReference w:type="default" r:id="rId36"/>
      <w:footerReference w:type="default" r:id="rId37"/>
      <w:pgSz w:w="11906" w:h="16838" w:code="9"/>
      <w:pgMar w:top="3119" w:right="2977" w:bottom="1985" w:left="1985" w:header="3231" w:footer="0" w:gutter="0"/>
      <w:pgNumType w:start="1"/>
      <w:cols w:space="709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5CFA" w:rsidRDefault="00005CFA">
      <w:r>
        <w:separator/>
      </w:r>
    </w:p>
  </w:endnote>
  <w:endnote w:type="continuationSeparator" w:id="0">
    <w:p w:rsidR="00005CFA" w:rsidRDefault="00005C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F Sans">
    <w:charset w:val="00"/>
    <w:family w:val="auto"/>
    <w:pitch w:val="variable"/>
    <w:sig w:usb0="A00000AF" w:usb1="0000E46B" w:usb2="00000000" w:usb3="00000000" w:csb0="0000009B" w:csb1="00000000"/>
    <w:embedRegular r:id="rId1" w:fontKey="{D4ED7FEF-F261-4B06-9BC3-62C51D196A78}"/>
  </w:font>
  <w:font w:name="LTUnivers 640 Extd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LTUnivers 330 BasicLigh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ZF Serif">
    <w:altName w:val="Times New Roman"/>
    <w:charset w:val="00"/>
    <w:family w:val="roman"/>
    <w:pitch w:val="variable"/>
    <w:sig w:usb0="800000AF" w:usb1="0000204B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BECD565E-4F8A-48CB-A348-D327D2195CC4}"/>
    <w:embedBold r:id="rId3" w:fontKey="{A0E59E88-6B37-49C0-AD58-5FA457839F12}"/>
  </w:font>
  <w:font w:name="ZF Sans Bold">
    <w:charset w:val="00"/>
    <w:family w:val="auto"/>
    <w:pitch w:val="variable"/>
    <w:sig w:usb0="A00000AF" w:usb1="0000E46B" w:usb2="00000000" w:usb3="00000000" w:csb0="0000009B" w:csb1="00000000"/>
    <w:embedRegular r:id="rId4" w:subsetted="1" w:fontKey="{7CCBA539-F145-4A06-A8D4-3476E76B456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CFA" w:rsidRDefault="00005CFA" w:rsidP="00671DAB">
    <w:pPr>
      <w:ind w:right="360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page">
                <wp:posOffset>4857115</wp:posOffset>
              </wp:positionH>
              <wp:positionV relativeFrom="page">
                <wp:posOffset>9615170</wp:posOffset>
              </wp:positionV>
              <wp:extent cx="1455420" cy="746125"/>
              <wp:effectExtent l="0" t="0" r="0" b="0"/>
              <wp:wrapSquare wrapText="bothSides"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5420" cy="746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5CFA" w:rsidRPr="00E82C84" w:rsidRDefault="00005CFA" w:rsidP="00671DAB">
                          <w:pPr>
                            <w:spacing w:line="200" w:lineRule="exact"/>
                            <w:rPr>
                              <w:rFonts w:ascii="ZF Sans Bold" w:hAnsi="ZF Sans Bold" w:cs="ZF Serif"/>
                              <w:color w:val="7F7F7F"/>
                              <w:sz w:val="16"/>
                              <w:szCs w:val="16"/>
                              <w:lang w:val="en-US"/>
                            </w:rPr>
                          </w:pPr>
                          <w:r w:rsidRPr="00E82C84">
                            <w:rPr>
                              <w:rFonts w:ascii="ZF Sans Bold" w:hAnsi="ZF Sans Bold" w:cs="ZF Serif"/>
                              <w:color w:val="7F7F7F"/>
                              <w:sz w:val="16"/>
                              <w:szCs w:val="16"/>
                              <w:lang w:val="en-US"/>
                            </w:rPr>
                            <w:t>ZF Friedrichshafen AG</w:t>
                          </w:r>
                        </w:p>
                        <w:p w:rsidR="00005CFA" w:rsidRPr="00E82C84" w:rsidRDefault="00005CFA" w:rsidP="00F72FB5">
                          <w:pPr>
                            <w:spacing w:line="200" w:lineRule="exact"/>
                            <w:rPr>
                              <w:rFonts w:ascii="ZF Sans" w:hAnsi="ZF Sans" w:cs="ZF Serif"/>
                              <w:color w:val="7F7F7F"/>
                              <w:sz w:val="16"/>
                              <w:szCs w:val="16"/>
                              <w:lang w:val="en-US"/>
                            </w:rPr>
                          </w:pPr>
                          <w:r w:rsidRPr="00E82C84">
                            <w:rPr>
                              <w:rFonts w:ascii="ZF Sans" w:hAnsi="ZF Sans" w:cs="ZF Serif"/>
                              <w:color w:val="7F7F7F"/>
                              <w:sz w:val="16"/>
                              <w:szCs w:val="16"/>
                              <w:lang w:val="en-US"/>
                            </w:rPr>
                            <w:t>Global Corporate &amp;</w:t>
                          </w:r>
                        </w:p>
                        <w:p w:rsidR="00005CFA" w:rsidRPr="00E82C84" w:rsidRDefault="00005CFA" w:rsidP="00F72FB5">
                          <w:pPr>
                            <w:spacing w:line="200" w:lineRule="exact"/>
                            <w:rPr>
                              <w:rFonts w:ascii="ZF Sans" w:hAnsi="ZF Sans" w:cs="ZF Serif"/>
                              <w:color w:val="7F7F7F"/>
                              <w:sz w:val="16"/>
                              <w:szCs w:val="16"/>
                              <w:lang w:val="en-US"/>
                            </w:rPr>
                          </w:pPr>
                          <w:r w:rsidRPr="00E82C84">
                            <w:rPr>
                              <w:rFonts w:ascii="ZF Sans" w:hAnsi="ZF Sans" w:cs="ZF Serif"/>
                              <w:color w:val="7F7F7F"/>
                              <w:sz w:val="16"/>
                              <w:szCs w:val="16"/>
                              <w:lang w:val="en-US"/>
                            </w:rPr>
                            <w:t>Marketing Communications</w:t>
                          </w:r>
                        </w:p>
                        <w:p w:rsidR="00005CFA" w:rsidRPr="00956C36" w:rsidRDefault="00005CFA" w:rsidP="00671DAB">
                          <w:pPr>
                            <w:spacing w:line="200" w:lineRule="exact"/>
                            <w:rPr>
                              <w:rFonts w:ascii="ZF Sans" w:hAnsi="ZF Sans" w:cs="ZF Serif"/>
                              <w:color w:val="7F7F7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ZF Sans" w:hAnsi="ZF Sans" w:cs="ZF Serif"/>
                              <w:color w:val="7F7F7F"/>
                              <w:sz w:val="16"/>
                              <w:szCs w:val="16"/>
                            </w:rPr>
                            <w:t xml:space="preserve">88038 Friedrichshafen </w:t>
                          </w:r>
                        </w:p>
                        <w:p w:rsidR="00005CFA" w:rsidRPr="00956C36" w:rsidRDefault="00005CFA" w:rsidP="00671DAB">
                          <w:pPr>
                            <w:spacing w:line="200" w:lineRule="exact"/>
                            <w:rPr>
                              <w:rFonts w:ascii="ZF Sans" w:hAnsi="ZF Sans" w:cs="ZF Serif"/>
                              <w:color w:val="7F7F7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ZF Sans" w:hAnsi="ZF Sans" w:cs="ZF Serif"/>
                              <w:color w:val="7F7F7F"/>
                              <w:sz w:val="16"/>
                              <w:szCs w:val="16"/>
                            </w:rPr>
                            <w:t>Nemačka · Germany</w:t>
                          </w:r>
                        </w:p>
                        <w:p w:rsidR="00005CFA" w:rsidRPr="00956C36" w:rsidRDefault="00005CFA" w:rsidP="00671DAB">
                          <w:pPr>
                            <w:spacing w:line="200" w:lineRule="exact"/>
                            <w:rPr>
                              <w:rFonts w:ascii="ZF Sans" w:hAnsi="ZF Sans" w:cs="ZF Serif"/>
                              <w:color w:val="7F7F7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ZF Sans" w:hAnsi="ZF Sans" w:cs="ZF Serif"/>
                              <w:color w:val="7F7F7F"/>
                              <w:sz w:val="16"/>
                              <w:szCs w:val="16"/>
                            </w:rPr>
                            <w:t>press.zf.com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82.45pt;margin-top:757.1pt;width:114.6pt;height:58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b+8rQIAALA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" filled="f" stroked="f">
              <v:textbox inset="0,0,0,0">
                <w:txbxContent>
                  <w:p w:rsidR="00005CFA" w:rsidRPr="00E82C84" w:rsidRDefault="00005CFA" w:rsidP="00671DAB">
                    <w:pPr>
                      <w:spacing w:line="200" w:lineRule="exact"/>
                      <w:rPr>
                        <w:rFonts w:ascii="ZF Sans Bold" w:hAnsi="ZF Sans Bold" w:cs="ZF Serif"/>
                        <w:color w:val="7F7F7F"/>
                        <w:sz w:val="16"/>
                        <w:szCs w:val="16"/>
                        <w:lang w:val="en-US"/>
                      </w:rPr>
                    </w:pPr>
                    <w:r w:rsidRPr="00E82C84">
                      <w:rPr>
                        <w:rFonts w:ascii="ZF Sans Bold" w:hAnsi="ZF Sans Bold" w:cs="ZF Serif"/>
                        <w:color w:val="7F7F7F"/>
                        <w:sz w:val="16"/>
                        <w:szCs w:val="16"/>
                        <w:lang w:val="en-US"/>
                      </w:rPr>
                      <w:t>ZF Friedrichshafen AG</w:t>
                    </w:r>
                  </w:p>
                  <w:p w:rsidR="00005CFA" w:rsidRPr="00E82C84" w:rsidRDefault="00005CFA" w:rsidP="00F72FB5">
                    <w:pPr>
                      <w:spacing w:line="200" w:lineRule="exact"/>
                      <w:rPr>
                        <w:rFonts w:ascii="ZF Sans" w:hAnsi="ZF Sans" w:cs="ZF Serif"/>
                        <w:color w:val="7F7F7F"/>
                        <w:sz w:val="16"/>
                        <w:szCs w:val="16"/>
                        <w:lang w:val="en-US"/>
                      </w:rPr>
                    </w:pPr>
                    <w:r w:rsidRPr="00E82C84">
                      <w:rPr>
                        <w:rFonts w:ascii="ZF Sans" w:hAnsi="ZF Sans" w:cs="ZF Serif"/>
                        <w:color w:val="7F7F7F"/>
                        <w:sz w:val="16"/>
                        <w:szCs w:val="16"/>
                        <w:lang w:val="en-US"/>
                      </w:rPr>
                      <w:t>Global Corporate &amp;</w:t>
                    </w:r>
                  </w:p>
                  <w:p w:rsidR="00005CFA" w:rsidRPr="00E82C84" w:rsidRDefault="00005CFA" w:rsidP="00F72FB5">
                    <w:pPr>
                      <w:spacing w:line="200" w:lineRule="exact"/>
                      <w:rPr>
                        <w:rFonts w:ascii="ZF Sans" w:hAnsi="ZF Sans" w:cs="ZF Serif"/>
                        <w:color w:val="7F7F7F"/>
                        <w:sz w:val="16"/>
                        <w:szCs w:val="16"/>
                        <w:lang w:val="en-US"/>
                      </w:rPr>
                    </w:pPr>
                    <w:r w:rsidRPr="00E82C84">
                      <w:rPr>
                        <w:rFonts w:ascii="ZF Sans" w:hAnsi="ZF Sans" w:cs="ZF Serif"/>
                        <w:color w:val="7F7F7F"/>
                        <w:sz w:val="16"/>
                        <w:szCs w:val="16"/>
                        <w:lang w:val="en-US"/>
                      </w:rPr>
                      <w:t>Marketing Communications</w:t>
                    </w:r>
                  </w:p>
                  <w:p w:rsidR="00005CFA" w:rsidRPr="00956C36" w:rsidRDefault="00005CFA" w:rsidP="00671DAB">
                    <w:pPr>
                      <w:spacing w:line="200" w:lineRule="exact"/>
                      <w:rPr>
                        <w:rFonts w:ascii="ZF Sans" w:hAnsi="ZF Sans" w:cs="ZF Serif"/>
                        <w:color w:val="7F7F7F"/>
                        <w:sz w:val="16"/>
                        <w:szCs w:val="16"/>
                      </w:rPr>
                    </w:pPr>
                    <w:r>
                      <w:rPr>
                        <w:rFonts w:ascii="ZF Sans" w:hAnsi="ZF Sans" w:cs="ZF Serif"/>
                        <w:color w:val="7F7F7F"/>
                        <w:sz w:val="16"/>
                        <w:szCs w:val="16"/>
                      </w:rPr>
                      <w:t xml:space="preserve">88038 Friedrichshafen </w:t>
                    </w:r>
                  </w:p>
                  <w:p w:rsidR="00005CFA" w:rsidRPr="00956C36" w:rsidRDefault="00005CFA" w:rsidP="00671DAB">
                    <w:pPr>
                      <w:spacing w:line="200" w:lineRule="exact"/>
                      <w:rPr>
                        <w:rFonts w:ascii="ZF Sans" w:hAnsi="ZF Sans" w:cs="ZF Serif"/>
                        <w:color w:val="7F7F7F"/>
                        <w:sz w:val="16"/>
                        <w:szCs w:val="16"/>
                      </w:rPr>
                    </w:pPr>
                    <w:r>
                      <w:rPr>
                        <w:rFonts w:ascii="ZF Sans" w:hAnsi="ZF Sans" w:cs="ZF Serif"/>
                        <w:color w:val="7F7F7F"/>
                        <w:sz w:val="16"/>
                        <w:szCs w:val="16"/>
                      </w:rPr>
                      <w:t>Nemačka · Germany</w:t>
                    </w:r>
                  </w:p>
                  <w:p w:rsidR="00005CFA" w:rsidRPr="00956C36" w:rsidRDefault="00005CFA" w:rsidP="00671DAB">
                    <w:pPr>
                      <w:spacing w:line="200" w:lineRule="exact"/>
                      <w:rPr>
                        <w:rFonts w:ascii="ZF Sans" w:hAnsi="ZF Sans" w:cs="ZF Serif"/>
                        <w:color w:val="7F7F7F"/>
                        <w:sz w:val="16"/>
                        <w:szCs w:val="16"/>
                      </w:rPr>
                    </w:pPr>
                    <w:r>
                      <w:rPr>
                        <w:rFonts w:ascii="ZF Sans" w:hAnsi="ZF Sans" w:cs="ZF Serif"/>
                        <w:color w:val="7F7F7F"/>
                        <w:sz w:val="16"/>
                        <w:szCs w:val="16"/>
                      </w:rPr>
                      <w:t>press.zf.com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  <w:p w:rsidR="00005CFA" w:rsidRDefault="00005CFA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5CFA" w:rsidRDefault="00005CFA">
      <w:r>
        <w:separator/>
      </w:r>
    </w:p>
  </w:footnote>
  <w:footnote w:type="continuationSeparator" w:id="0">
    <w:p w:rsidR="00005CFA" w:rsidRDefault="00005C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CFA" w:rsidRDefault="00005CFA" w:rsidP="00671DAB"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page">
                <wp:posOffset>4857750</wp:posOffset>
              </wp:positionH>
              <wp:positionV relativeFrom="page">
                <wp:posOffset>1375410</wp:posOffset>
              </wp:positionV>
              <wp:extent cx="2706370" cy="102552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6370" cy="1025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5CFA" w:rsidRPr="00E82C84" w:rsidRDefault="00005CFA" w:rsidP="00F801A7">
                          <w:pPr>
                            <w:rPr>
                              <w:rFonts w:ascii="ZF Sans" w:hAnsi="ZF Sans"/>
                              <w:color w:val="7F7F7F"/>
                              <w:lang w:val="en-US"/>
                            </w:rPr>
                          </w:pPr>
                          <w:r>
                            <w:rPr>
                              <w:rFonts w:ascii="ZF Sans Bold" w:hAnsi="ZF Sans Bold"/>
                              <w:color w:val="7F7F7F"/>
                              <w:lang w:val="en-US"/>
                            </w:rPr>
                            <w:t>POZIV ZA MEDIJE</w:t>
                          </w:r>
                        </w:p>
                        <w:p w:rsidR="00005CFA" w:rsidRPr="00E82C84" w:rsidRDefault="00005CFA" w:rsidP="00F801A7">
                          <w:pPr>
                            <w:rPr>
                              <w:rFonts w:ascii="ZF Sans Bold" w:hAnsi="ZF Sans Bold"/>
                              <w:color w:val="BFBFBF"/>
                              <w:lang w:val="en-US"/>
                            </w:rPr>
                          </w:pPr>
                          <w:r w:rsidRPr="00E82C84">
                            <w:rPr>
                              <w:rFonts w:ascii="ZF Sans Bold" w:hAnsi="ZF Sans Bold"/>
                              <w:color w:val="BFBFBF"/>
                              <w:lang w:val="en-US"/>
                            </w:rPr>
                            <w:t xml:space="preserve">PRESS </w:t>
                          </w:r>
                          <w:r>
                            <w:rPr>
                              <w:rFonts w:ascii="ZF Sans Bold" w:hAnsi="ZF Sans Bold"/>
                              <w:color w:val="BFBFBF"/>
                              <w:lang w:val="en-US"/>
                            </w:rPr>
                            <w:t>INVITE</w:t>
                          </w:r>
                        </w:p>
                        <w:p w:rsidR="00005CFA" w:rsidRPr="00E82C84" w:rsidRDefault="00005CFA">
                          <w:pPr>
                            <w:pStyle w:val="PresseinfoPage"/>
                            <w:rPr>
                              <w:rStyle w:val="PageNumber"/>
                              <w:rFonts w:ascii="ZF Sans" w:hAnsi="ZF Sans" w:cs="ZF Serif"/>
                              <w:sz w:val="16"/>
                              <w:szCs w:val="16"/>
                              <w:lang w:val="en-US"/>
                            </w:rPr>
                          </w:pPr>
                          <w:proofErr w:type="spellStart"/>
                          <w:proofErr w:type="gramStart"/>
                          <w:r w:rsidRPr="00E82C84">
                            <w:rPr>
                              <w:rFonts w:ascii="ZF Sans" w:hAnsi="ZF Sans" w:cs="ZF Serif"/>
                              <w:sz w:val="16"/>
                              <w:szCs w:val="16"/>
                              <w:lang w:val="en-US"/>
                            </w:rPr>
                            <w:t>stranica</w:t>
                          </w:r>
                          <w:proofErr w:type="spellEnd"/>
                          <w:proofErr w:type="gramEnd"/>
                          <w:r w:rsidRPr="00E82C84">
                            <w:rPr>
                              <w:rFonts w:ascii="ZF Sans" w:hAnsi="ZF Sans" w:cs="ZF Serif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 w:rsidRPr="00E82C84">
                            <w:rPr>
                              <w:rStyle w:val="PageNumber"/>
                              <w:rFonts w:ascii="ZF Sans" w:hAnsi="ZF Sans" w:cs="ZF Serif"/>
                              <w:sz w:val="16"/>
                              <w:szCs w:val="16"/>
                              <w:lang w:val="en-US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ascii="ZF Sans" w:hAnsi="ZF Sans" w:cs="ZF Serif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D046B">
                            <w:rPr>
                              <w:rStyle w:val="PageNumber"/>
                              <w:rFonts w:ascii="ZF Sans" w:hAnsi="ZF Sans" w:cs="ZF Serif"/>
                              <w:noProof/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  <w:r>
                            <w:fldChar w:fldCharType="end"/>
                          </w:r>
                          <w:r w:rsidRPr="00E82C84">
                            <w:rPr>
                              <w:rStyle w:val="PageNumber"/>
                              <w:rFonts w:ascii="ZF Sans" w:hAnsi="ZF Sans" w:cs="ZF Serif"/>
                              <w:sz w:val="16"/>
                              <w:szCs w:val="16"/>
                              <w:lang w:val="en-US"/>
                            </w:rPr>
                            <w:t>/</w:t>
                          </w:r>
                          <w:r>
                            <w:fldChar w:fldCharType="begin"/>
                          </w:r>
                          <w:r w:rsidRPr="00E82C84">
                            <w:rPr>
                              <w:rStyle w:val="PageNumber"/>
                              <w:rFonts w:ascii="ZF Sans" w:hAnsi="ZF Sans" w:cs="ZF Serif"/>
                              <w:sz w:val="16"/>
                              <w:szCs w:val="16"/>
                              <w:lang w:val="en-US"/>
                            </w:rPr>
                            <w:instrText xml:space="preserve"> NUMPAGES </w:instrText>
                          </w:r>
                          <w:r>
                            <w:rPr>
                              <w:rStyle w:val="PageNumber"/>
                              <w:rFonts w:ascii="ZF Sans" w:hAnsi="ZF Sans" w:cs="ZF Serif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D046B">
                            <w:rPr>
                              <w:rStyle w:val="PageNumber"/>
                              <w:rFonts w:ascii="ZF Sans" w:hAnsi="ZF Sans" w:cs="ZF Serif"/>
                              <w:noProof/>
                              <w:sz w:val="16"/>
                              <w:szCs w:val="16"/>
                              <w:lang w:val="en-US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PageNumber"/>
                              <w:rFonts w:ascii="ZF Sans" w:hAnsi="ZF Sans" w:cs="ZF Serif"/>
                              <w:sz w:val="16"/>
                              <w:szCs w:val="16"/>
                              <w:lang w:val="en-US"/>
                            </w:rPr>
                            <w:t>, June 7, 2019.</w:t>
                          </w:r>
                          <w:r w:rsidRPr="00E82C84">
                            <w:rPr>
                              <w:rStyle w:val="PageNumber"/>
                              <w:rFonts w:ascii="ZF Sans" w:hAnsi="ZF Sans" w:cs="ZF Serif"/>
                              <w:sz w:val="16"/>
                              <w:szCs w:val="16"/>
                              <w:lang w:val="en-US"/>
                            </w:rPr>
                            <w:br/>
                          </w:r>
                        </w:p>
                        <w:p w:rsidR="00005CFA" w:rsidRPr="00E82C84" w:rsidRDefault="00005CFA">
                          <w:pPr>
                            <w:pStyle w:val="PresseinfoPage"/>
                            <w:rPr>
                              <w:rFonts w:ascii="ZF Sans" w:hAnsi="ZF Sans" w:cs="ZF Serif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005CFA" w:rsidRPr="00E82C84" w:rsidRDefault="00005CFA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82.5pt;margin-top:108.3pt;width:213.1pt;height:80.7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Fh6qgIAAKc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" o:allowincell="f" filled="f" stroked="f" strokeweight="0">
              <v:textbox inset="0,0,0,0">
                <w:txbxContent>
                  <w:p w:rsidR="00005CFA" w:rsidRPr="00E82C84" w:rsidRDefault="00005CFA" w:rsidP="00F801A7">
                    <w:pPr>
                      <w:rPr>
                        <w:rFonts w:ascii="ZF Sans" w:hAnsi="ZF Sans"/>
                        <w:color w:val="7F7F7F"/>
                        <w:lang w:val="en-US"/>
                      </w:rPr>
                    </w:pPr>
                    <w:r>
                      <w:rPr>
                        <w:rFonts w:ascii="ZF Sans Bold" w:hAnsi="ZF Sans Bold"/>
                        <w:color w:val="7F7F7F"/>
                        <w:lang w:val="en-US"/>
                      </w:rPr>
                      <w:t>POZIV ZA MEDIJE</w:t>
                    </w:r>
                  </w:p>
                  <w:p w:rsidR="00005CFA" w:rsidRPr="00E82C84" w:rsidRDefault="00005CFA" w:rsidP="00F801A7">
                    <w:pPr>
                      <w:rPr>
                        <w:rFonts w:ascii="ZF Sans Bold" w:hAnsi="ZF Sans Bold"/>
                        <w:color w:val="BFBFBF"/>
                        <w:lang w:val="en-US"/>
                      </w:rPr>
                    </w:pPr>
                    <w:r w:rsidRPr="00E82C84">
                      <w:rPr>
                        <w:rFonts w:ascii="ZF Sans Bold" w:hAnsi="ZF Sans Bold"/>
                        <w:color w:val="BFBFBF"/>
                        <w:lang w:val="en-US"/>
                      </w:rPr>
                      <w:t xml:space="preserve">PRESS </w:t>
                    </w:r>
                    <w:r>
                      <w:rPr>
                        <w:rFonts w:ascii="ZF Sans Bold" w:hAnsi="ZF Sans Bold"/>
                        <w:color w:val="BFBFBF"/>
                        <w:lang w:val="en-US"/>
                      </w:rPr>
                      <w:t>INVITE</w:t>
                    </w:r>
                  </w:p>
                  <w:p w:rsidR="00005CFA" w:rsidRPr="00E82C84" w:rsidRDefault="00005CFA">
                    <w:pPr>
                      <w:pStyle w:val="PresseinfoPage"/>
                      <w:rPr>
                        <w:rStyle w:val="PageNumber"/>
                        <w:rFonts w:ascii="ZF Sans" w:hAnsi="ZF Sans" w:cs="ZF Serif"/>
                        <w:sz w:val="16"/>
                        <w:szCs w:val="16"/>
                        <w:lang w:val="en-US"/>
                      </w:rPr>
                    </w:pPr>
                    <w:proofErr w:type="spellStart"/>
                    <w:proofErr w:type="gramStart"/>
                    <w:r w:rsidRPr="00E82C84">
                      <w:rPr>
                        <w:rFonts w:ascii="ZF Sans" w:hAnsi="ZF Sans" w:cs="ZF Serif"/>
                        <w:sz w:val="16"/>
                        <w:szCs w:val="16"/>
                        <w:lang w:val="en-US"/>
                      </w:rPr>
                      <w:t>stranica</w:t>
                    </w:r>
                    <w:proofErr w:type="spellEnd"/>
                    <w:proofErr w:type="gramEnd"/>
                    <w:r w:rsidRPr="00E82C84">
                      <w:rPr>
                        <w:rFonts w:ascii="ZF Sans" w:hAnsi="ZF Sans" w:cs="ZF Serif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fldChar w:fldCharType="begin"/>
                    </w:r>
                    <w:r w:rsidRPr="00E82C84">
                      <w:rPr>
                        <w:rStyle w:val="PageNumber"/>
                        <w:rFonts w:ascii="ZF Sans" w:hAnsi="ZF Sans" w:cs="ZF Serif"/>
                        <w:sz w:val="16"/>
                        <w:szCs w:val="16"/>
                        <w:lang w:val="en-US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ascii="ZF Sans" w:hAnsi="ZF Sans" w:cs="ZF Serif"/>
                        <w:sz w:val="16"/>
                        <w:szCs w:val="16"/>
                      </w:rPr>
                      <w:fldChar w:fldCharType="separate"/>
                    </w:r>
                    <w:r w:rsidR="00CD046B">
                      <w:rPr>
                        <w:rStyle w:val="PageNumber"/>
                        <w:rFonts w:ascii="ZF Sans" w:hAnsi="ZF Sans" w:cs="ZF Serif"/>
                        <w:noProof/>
                        <w:sz w:val="16"/>
                        <w:szCs w:val="16"/>
                        <w:lang w:val="en-US"/>
                      </w:rPr>
                      <w:t>1</w:t>
                    </w:r>
                    <w:r>
                      <w:fldChar w:fldCharType="end"/>
                    </w:r>
                    <w:r w:rsidRPr="00E82C84">
                      <w:rPr>
                        <w:rStyle w:val="PageNumber"/>
                        <w:rFonts w:ascii="ZF Sans" w:hAnsi="ZF Sans" w:cs="ZF Serif"/>
                        <w:sz w:val="16"/>
                        <w:szCs w:val="16"/>
                        <w:lang w:val="en-US"/>
                      </w:rPr>
                      <w:t>/</w:t>
                    </w:r>
                    <w:r>
                      <w:fldChar w:fldCharType="begin"/>
                    </w:r>
                    <w:r w:rsidRPr="00E82C84">
                      <w:rPr>
                        <w:rStyle w:val="PageNumber"/>
                        <w:rFonts w:ascii="ZF Sans" w:hAnsi="ZF Sans" w:cs="ZF Serif"/>
                        <w:sz w:val="16"/>
                        <w:szCs w:val="16"/>
                        <w:lang w:val="en-US"/>
                      </w:rPr>
                      <w:instrText xml:space="preserve"> NUMPAGES </w:instrText>
                    </w:r>
                    <w:r>
                      <w:rPr>
                        <w:rStyle w:val="PageNumber"/>
                        <w:rFonts w:ascii="ZF Sans" w:hAnsi="ZF Sans" w:cs="ZF Serif"/>
                        <w:sz w:val="16"/>
                        <w:szCs w:val="16"/>
                      </w:rPr>
                      <w:fldChar w:fldCharType="separate"/>
                    </w:r>
                    <w:r w:rsidR="00CD046B">
                      <w:rPr>
                        <w:rStyle w:val="PageNumber"/>
                        <w:rFonts w:ascii="ZF Sans" w:hAnsi="ZF Sans" w:cs="ZF Serif"/>
                        <w:noProof/>
                        <w:sz w:val="16"/>
                        <w:szCs w:val="16"/>
                        <w:lang w:val="en-US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Style w:val="PageNumber"/>
                        <w:rFonts w:ascii="ZF Sans" w:hAnsi="ZF Sans" w:cs="ZF Serif"/>
                        <w:sz w:val="16"/>
                        <w:szCs w:val="16"/>
                        <w:lang w:val="en-US"/>
                      </w:rPr>
                      <w:t>, June 7, 2019.</w:t>
                    </w:r>
                    <w:r w:rsidRPr="00E82C84">
                      <w:rPr>
                        <w:rStyle w:val="PageNumber"/>
                        <w:rFonts w:ascii="ZF Sans" w:hAnsi="ZF Sans" w:cs="ZF Serif"/>
                        <w:sz w:val="16"/>
                        <w:szCs w:val="16"/>
                        <w:lang w:val="en-US"/>
                      </w:rPr>
                      <w:br/>
                    </w:r>
                  </w:p>
                  <w:p w:rsidR="00005CFA" w:rsidRPr="00E82C84" w:rsidRDefault="00005CFA">
                    <w:pPr>
                      <w:pStyle w:val="PresseinfoPage"/>
                      <w:rPr>
                        <w:rFonts w:ascii="ZF Sans" w:hAnsi="ZF Sans" w:cs="ZF Serif"/>
                        <w:sz w:val="16"/>
                        <w:szCs w:val="16"/>
                        <w:lang w:val="en-US"/>
                      </w:rPr>
                    </w:pPr>
                  </w:p>
                  <w:p w:rsidR="00005CFA" w:rsidRPr="00E82C84" w:rsidRDefault="00005CFA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posOffset>4860925</wp:posOffset>
          </wp:positionH>
          <wp:positionV relativeFrom="page">
            <wp:posOffset>377825</wp:posOffset>
          </wp:positionV>
          <wp:extent cx="755650" cy="755650"/>
          <wp:effectExtent l="0" t="0" r="0" b="0"/>
          <wp:wrapThrough wrapText="bothSides">
            <wp:wrapPolygon edited="0">
              <wp:start x="6534" y="0"/>
              <wp:lineTo x="0" y="3267"/>
              <wp:lineTo x="0" y="14703"/>
              <wp:lineTo x="1089" y="17970"/>
              <wp:lineTo x="5990" y="21237"/>
              <wp:lineTo x="6534" y="21237"/>
              <wp:lineTo x="15247" y="21237"/>
              <wp:lineTo x="15792" y="21237"/>
              <wp:lineTo x="20148" y="17425"/>
              <wp:lineTo x="21237" y="14703"/>
              <wp:lineTo x="21237" y="3267"/>
              <wp:lineTo x="14703" y="0"/>
              <wp:lineTo x="6534" y="0"/>
            </wp:wrapPolygon>
          </wp:wrapThrough>
          <wp:docPr id="2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" cy="755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11D82CD2"/>
    <w:multiLevelType w:val="hybridMultilevel"/>
    <w:tmpl w:val="D14AAD7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lang w:val="en-US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81502"/>
    <w:multiLevelType w:val="hybridMultilevel"/>
    <w:tmpl w:val="64A81C90"/>
    <w:lvl w:ilvl="0" w:tplc="04070005">
      <w:start w:val="1"/>
      <w:numFmt w:val="bullet"/>
      <w:lvlText w:val=""/>
      <w:lvlJc w:val="left"/>
      <w:pPr>
        <w:tabs>
          <w:tab w:val="num" w:pos="4973"/>
        </w:tabs>
        <w:ind w:left="497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5693"/>
        </w:tabs>
        <w:ind w:left="569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6413"/>
        </w:tabs>
        <w:ind w:left="641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7133"/>
        </w:tabs>
        <w:ind w:left="713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7853"/>
        </w:tabs>
        <w:ind w:left="785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8573"/>
        </w:tabs>
        <w:ind w:left="857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9293"/>
        </w:tabs>
        <w:ind w:left="929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0013"/>
        </w:tabs>
        <w:ind w:left="1001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0733"/>
        </w:tabs>
        <w:ind w:left="10733" w:hanging="360"/>
      </w:pPr>
      <w:rPr>
        <w:rFonts w:ascii="Wingdings" w:hAnsi="Wingdings" w:hint="default"/>
      </w:rPr>
    </w:lvl>
  </w:abstractNum>
  <w:abstractNum w:abstractNumId="3" w15:restartNumberingAfterBreak="0">
    <w:nsid w:val="1B460352"/>
    <w:multiLevelType w:val="multilevel"/>
    <w:tmpl w:val="64A81C90"/>
    <w:lvl w:ilvl="0">
      <w:start w:val="1"/>
      <w:numFmt w:val="bullet"/>
      <w:lvlText w:val=""/>
      <w:lvlJc w:val="left"/>
      <w:pPr>
        <w:tabs>
          <w:tab w:val="num" w:pos="4973"/>
        </w:tabs>
        <w:ind w:left="4973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5693"/>
        </w:tabs>
        <w:ind w:left="569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6413"/>
        </w:tabs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7133"/>
        </w:tabs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7853"/>
        </w:tabs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8573"/>
        </w:tabs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9293"/>
        </w:tabs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10013"/>
        </w:tabs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10733"/>
        </w:tabs>
        <w:ind w:left="10733" w:hanging="360"/>
      </w:pPr>
      <w:rPr>
        <w:rFonts w:ascii="Wingdings" w:hAnsi="Wingdings" w:hint="default"/>
      </w:rPr>
    </w:lvl>
  </w:abstractNum>
  <w:abstractNum w:abstractNumId="4" w15:restartNumberingAfterBreak="0">
    <w:nsid w:val="2DF54F8D"/>
    <w:multiLevelType w:val="hybridMultilevel"/>
    <w:tmpl w:val="3EF6E3DA"/>
    <w:lvl w:ilvl="0" w:tplc="04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EE64E84"/>
    <w:multiLevelType w:val="multilevel"/>
    <w:tmpl w:val="64A81C90"/>
    <w:lvl w:ilvl="0">
      <w:start w:val="1"/>
      <w:numFmt w:val="bullet"/>
      <w:lvlText w:val=""/>
      <w:lvlJc w:val="left"/>
      <w:pPr>
        <w:tabs>
          <w:tab w:val="num" w:pos="4973"/>
        </w:tabs>
        <w:ind w:left="4973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5693"/>
        </w:tabs>
        <w:ind w:left="569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6413"/>
        </w:tabs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7133"/>
        </w:tabs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7853"/>
        </w:tabs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8573"/>
        </w:tabs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9293"/>
        </w:tabs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10013"/>
        </w:tabs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10733"/>
        </w:tabs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4BE25E34"/>
    <w:multiLevelType w:val="hybridMultilevel"/>
    <w:tmpl w:val="E2CEB88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38B49A8"/>
    <w:multiLevelType w:val="hybridMultilevel"/>
    <w:tmpl w:val="85822E84"/>
    <w:lvl w:ilvl="0" w:tplc="19009BCC">
      <w:start w:val="1"/>
      <w:numFmt w:val="decimal"/>
      <w:lvlText w:val="%1.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D805081"/>
    <w:multiLevelType w:val="multilevel"/>
    <w:tmpl w:val="64A81C90"/>
    <w:lvl w:ilvl="0">
      <w:start w:val="1"/>
      <w:numFmt w:val="bullet"/>
      <w:lvlText w:val=""/>
      <w:lvlJc w:val="left"/>
      <w:pPr>
        <w:tabs>
          <w:tab w:val="num" w:pos="4973"/>
        </w:tabs>
        <w:ind w:left="4973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5693"/>
        </w:tabs>
        <w:ind w:left="569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6413"/>
        </w:tabs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7133"/>
        </w:tabs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7853"/>
        </w:tabs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8573"/>
        </w:tabs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9293"/>
        </w:tabs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10013"/>
        </w:tabs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10733"/>
        </w:tabs>
        <w:ind w:left="10733" w:hanging="360"/>
      </w:pPr>
      <w:rPr>
        <w:rFonts w:ascii="Wingdings" w:hAnsi="Wingdings" w:hint="default"/>
      </w:rPr>
    </w:lvl>
  </w:abstractNum>
  <w:abstractNum w:abstractNumId="9" w15:restartNumberingAfterBreak="0">
    <w:nsid w:val="60B666E6"/>
    <w:multiLevelType w:val="multilevel"/>
    <w:tmpl w:val="5DEED64A"/>
    <w:lvl w:ilvl="0">
      <w:start w:val="1"/>
      <w:numFmt w:val="bullet"/>
      <w:lvlText w:val="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position w:val="-1"/>
        <w:sz w:val="14"/>
        <w:szCs w:val="1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F64EE2"/>
    <w:multiLevelType w:val="hybridMultilevel"/>
    <w:tmpl w:val="6D7EF7D8"/>
    <w:lvl w:ilvl="0" w:tplc="C96811FC">
      <w:numFmt w:val="bullet"/>
      <w:lvlText w:val="-"/>
      <w:lvlJc w:val="left"/>
      <w:pPr>
        <w:ind w:left="360" w:hanging="360"/>
      </w:pPr>
      <w:rPr>
        <w:rFonts w:ascii="ZF Sans" w:eastAsia="Times New Roman" w:hAnsi="ZF San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3866808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2" w15:restartNumberingAfterBreak="0">
    <w:nsid w:val="6A12149A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3" w15:restartNumberingAfterBreak="0">
    <w:nsid w:val="751B5B4C"/>
    <w:multiLevelType w:val="hybridMultilevel"/>
    <w:tmpl w:val="BB8EEF2E"/>
    <w:lvl w:ilvl="0" w:tplc="B94C4386">
      <w:start w:val="1"/>
      <w:numFmt w:val="bullet"/>
      <w:lvlText w:val="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position w:val="-1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6C5375"/>
    <w:multiLevelType w:val="hybridMultilevel"/>
    <w:tmpl w:val="F878D72C"/>
    <w:lvl w:ilvl="0" w:tplc="5D40CC1C">
      <w:start w:val="1"/>
      <w:numFmt w:val="decimal"/>
      <w:pStyle w:val="PresseinfoAufzhlung"/>
      <w:lvlText w:val="%1.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eastAsia="Times New Roman" w:hAnsi="Symbol" w:hint="default"/>
        </w:rPr>
      </w:lvl>
    </w:lvlOverride>
  </w:num>
  <w:num w:numId="2">
    <w:abstractNumId w:val="11"/>
  </w:num>
  <w:num w:numId="3">
    <w:abstractNumId w:val="12"/>
  </w:num>
  <w:num w:numId="4">
    <w:abstractNumId w:val="2"/>
  </w:num>
  <w:num w:numId="5">
    <w:abstractNumId w:val="5"/>
  </w:num>
  <w:num w:numId="6">
    <w:abstractNumId w:val="8"/>
  </w:num>
  <w:num w:numId="7">
    <w:abstractNumId w:val="3"/>
  </w:num>
  <w:num w:numId="8">
    <w:abstractNumId w:val="13"/>
  </w:num>
  <w:num w:numId="9">
    <w:abstractNumId w:val="14"/>
  </w:num>
  <w:num w:numId="10">
    <w:abstractNumId w:val="7"/>
  </w:num>
  <w:num w:numId="11">
    <w:abstractNumId w:val="9"/>
  </w:num>
  <w:num w:numId="12">
    <w:abstractNumId w:val="1"/>
  </w:num>
  <w:num w:numId="13">
    <w:abstractNumId w:val="6"/>
  </w:num>
  <w:num w:numId="14">
    <w:abstractNumId w:val="1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08"/>
  <w:hyphenationZone w:val="142"/>
  <w:doNotHyphenateCaps/>
  <w:drawingGridHorizontalSpacing w:val="284"/>
  <w:drawingGridVerticalSpacing w:val="142"/>
  <w:doNotUseMarginsForDrawingGridOrigin/>
  <w:drawingGridHorizontalOrigin w:val="0"/>
  <w:drawingGridVerticalOrigin w:val="3402"/>
  <w:doNotShadeFormData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BF4"/>
    <w:rsid w:val="00000A78"/>
    <w:rsid w:val="000032E5"/>
    <w:rsid w:val="00005CFA"/>
    <w:rsid w:val="00006B13"/>
    <w:rsid w:val="00007C1C"/>
    <w:rsid w:val="00007C88"/>
    <w:rsid w:val="00013EFE"/>
    <w:rsid w:val="00015251"/>
    <w:rsid w:val="000201ED"/>
    <w:rsid w:val="00025616"/>
    <w:rsid w:val="000257BC"/>
    <w:rsid w:val="00041CC9"/>
    <w:rsid w:val="00042236"/>
    <w:rsid w:val="00042DE2"/>
    <w:rsid w:val="0004349E"/>
    <w:rsid w:val="00043C89"/>
    <w:rsid w:val="00045433"/>
    <w:rsid w:val="00047494"/>
    <w:rsid w:val="000552FB"/>
    <w:rsid w:val="00055967"/>
    <w:rsid w:val="00056D51"/>
    <w:rsid w:val="0006198C"/>
    <w:rsid w:val="00062745"/>
    <w:rsid w:val="000677C7"/>
    <w:rsid w:val="00070B1D"/>
    <w:rsid w:val="00070C59"/>
    <w:rsid w:val="00070EB5"/>
    <w:rsid w:val="00071C29"/>
    <w:rsid w:val="00072744"/>
    <w:rsid w:val="00077E19"/>
    <w:rsid w:val="00080CC3"/>
    <w:rsid w:val="000821A2"/>
    <w:rsid w:val="00084E6D"/>
    <w:rsid w:val="00090ADD"/>
    <w:rsid w:val="00090B29"/>
    <w:rsid w:val="00094D49"/>
    <w:rsid w:val="00095297"/>
    <w:rsid w:val="00096CAE"/>
    <w:rsid w:val="000A08F1"/>
    <w:rsid w:val="000A154F"/>
    <w:rsid w:val="000A40DE"/>
    <w:rsid w:val="000B23F6"/>
    <w:rsid w:val="000B3351"/>
    <w:rsid w:val="000B35F9"/>
    <w:rsid w:val="000B371E"/>
    <w:rsid w:val="000C4751"/>
    <w:rsid w:val="000D22FA"/>
    <w:rsid w:val="000D3B6B"/>
    <w:rsid w:val="000D4E33"/>
    <w:rsid w:val="000E3184"/>
    <w:rsid w:val="000E4987"/>
    <w:rsid w:val="000F3811"/>
    <w:rsid w:val="00103E51"/>
    <w:rsid w:val="00103FD6"/>
    <w:rsid w:val="001048BA"/>
    <w:rsid w:val="00107425"/>
    <w:rsid w:val="001075FF"/>
    <w:rsid w:val="00107C71"/>
    <w:rsid w:val="001131B5"/>
    <w:rsid w:val="00114541"/>
    <w:rsid w:val="00125A6E"/>
    <w:rsid w:val="00133462"/>
    <w:rsid w:val="00135401"/>
    <w:rsid w:val="00136A49"/>
    <w:rsid w:val="00141FB2"/>
    <w:rsid w:val="0014559F"/>
    <w:rsid w:val="00145A97"/>
    <w:rsid w:val="00154377"/>
    <w:rsid w:val="001564A6"/>
    <w:rsid w:val="001565A0"/>
    <w:rsid w:val="00156768"/>
    <w:rsid w:val="00162678"/>
    <w:rsid w:val="00163FF0"/>
    <w:rsid w:val="00170B8A"/>
    <w:rsid w:val="00171636"/>
    <w:rsid w:val="00172E5B"/>
    <w:rsid w:val="001818D4"/>
    <w:rsid w:val="001853F3"/>
    <w:rsid w:val="00190BC9"/>
    <w:rsid w:val="0019699F"/>
    <w:rsid w:val="00197C5B"/>
    <w:rsid w:val="001A2961"/>
    <w:rsid w:val="001A2E49"/>
    <w:rsid w:val="001A66E6"/>
    <w:rsid w:val="001B56CA"/>
    <w:rsid w:val="001B752D"/>
    <w:rsid w:val="001B7685"/>
    <w:rsid w:val="001B7935"/>
    <w:rsid w:val="001C0A30"/>
    <w:rsid w:val="001C1831"/>
    <w:rsid w:val="001C25A0"/>
    <w:rsid w:val="001D260F"/>
    <w:rsid w:val="001D34AB"/>
    <w:rsid w:val="001D4919"/>
    <w:rsid w:val="001D4D03"/>
    <w:rsid w:val="001D6D86"/>
    <w:rsid w:val="001E10F2"/>
    <w:rsid w:val="001E36C9"/>
    <w:rsid w:val="001E4527"/>
    <w:rsid w:val="001F0F55"/>
    <w:rsid w:val="001F1E46"/>
    <w:rsid w:val="001F4111"/>
    <w:rsid w:val="001F5C62"/>
    <w:rsid w:val="001F62CF"/>
    <w:rsid w:val="00205A78"/>
    <w:rsid w:val="0021146D"/>
    <w:rsid w:val="00212AC7"/>
    <w:rsid w:val="00214419"/>
    <w:rsid w:val="00215E20"/>
    <w:rsid w:val="00216A4B"/>
    <w:rsid w:val="00221E9A"/>
    <w:rsid w:val="00225922"/>
    <w:rsid w:val="00227879"/>
    <w:rsid w:val="00227D75"/>
    <w:rsid w:val="00230040"/>
    <w:rsid w:val="002326AA"/>
    <w:rsid w:val="002479D6"/>
    <w:rsid w:val="002579C9"/>
    <w:rsid w:val="00257C06"/>
    <w:rsid w:val="00260C6E"/>
    <w:rsid w:val="00263778"/>
    <w:rsid w:val="00265991"/>
    <w:rsid w:val="00265F8C"/>
    <w:rsid w:val="002751EC"/>
    <w:rsid w:val="00276274"/>
    <w:rsid w:val="00276D46"/>
    <w:rsid w:val="00283C13"/>
    <w:rsid w:val="00285B2E"/>
    <w:rsid w:val="00285F07"/>
    <w:rsid w:val="00285F5D"/>
    <w:rsid w:val="002872FF"/>
    <w:rsid w:val="00291B85"/>
    <w:rsid w:val="0029782A"/>
    <w:rsid w:val="002A11DE"/>
    <w:rsid w:val="002A65EF"/>
    <w:rsid w:val="002B0401"/>
    <w:rsid w:val="002B14BD"/>
    <w:rsid w:val="002B24D9"/>
    <w:rsid w:val="002B2C56"/>
    <w:rsid w:val="002B56E9"/>
    <w:rsid w:val="002C1F7E"/>
    <w:rsid w:val="002C2DC3"/>
    <w:rsid w:val="002C4C09"/>
    <w:rsid w:val="002C52C2"/>
    <w:rsid w:val="002C75CB"/>
    <w:rsid w:val="002D061F"/>
    <w:rsid w:val="002D3633"/>
    <w:rsid w:val="002D4142"/>
    <w:rsid w:val="002D4542"/>
    <w:rsid w:val="002D666B"/>
    <w:rsid w:val="002D7ABA"/>
    <w:rsid w:val="002E19AF"/>
    <w:rsid w:val="002E1BBE"/>
    <w:rsid w:val="002E2724"/>
    <w:rsid w:val="002E2D80"/>
    <w:rsid w:val="002F10BC"/>
    <w:rsid w:val="002F76E4"/>
    <w:rsid w:val="003119C7"/>
    <w:rsid w:val="00315E33"/>
    <w:rsid w:val="00317C60"/>
    <w:rsid w:val="00317E66"/>
    <w:rsid w:val="00317F2C"/>
    <w:rsid w:val="00333192"/>
    <w:rsid w:val="00333C1C"/>
    <w:rsid w:val="00335200"/>
    <w:rsid w:val="00336C37"/>
    <w:rsid w:val="003407B5"/>
    <w:rsid w:val="0034092E"/>
    <w:rsid w:val="00341E30"/>
    <w:rsid w:val="003421B3"/>
    <w:rsid w:val="00342B8A"/>
    <w:rsid w:val="00342E81"/>
    <w:rsid w:val="00343AFF"/>
    <w:rsid w:val="00351D0B"/>
    <w:rsid w:val="003533DF"/>
    <w:rsid w:val="003539DF"/>
    <w:rsid w:val="00353DF2"/>
    <w:rsid w:val="00360DF3"/>
    <w:rsid w:val="00362753"/>
    <w:rsid w:val="00370532"/>
    <w:rsid w:val="00371DB2"/>
    <w:rsid w:val="003722DA"/>
    <w:rsid w:val="003735B1"/>
    <w:rsid w:val="00375C56"/>
    <w:rsid w:val="00383C3D"/>
    <w:rsid w:val="00384594"/>
    <w:rsid w:val="00385647"/>
    <w:rsid w:val="00391D25"/>
    <w:rsid w:val="003A0B64"/>
    <w:rsid w:val="003A2105"/>
    <w:rsid w:val="003A362A"/>
    <w:rsid w:val="003A4702"/>
    <w:rsid w:val="003A655B"/>
    <w:rsid w:val="003B20E2"/>
    <w:rsid w:val="003B39C6"/>
    <w:rsid w:val="003B3F80"/>
    <w:rsid w:val="003B4956"/>
    <w:rsid w:val="003B6EA7"/>
    <w:rsid w:val="003C01EF"/>
    <w:rsid w:val="003C26C9"/>
    <w:rsid w:val="003C6FA4"/>
    <w:rsid w:val="003C7581"/>
    <w:rsid w:val="003D446C"/>
    <w:rsid w:val="003E3910"/>
    <w:rsid w:val="003E5223"/>
    <w:rsid w:val="003E7470"/>
    <w:rsid w:val="003F3DF6"/>
    <w:rsid w:val="00402952"/>
    <w:rsid w:val="00404721"/>
    <w:rsid w:val="0040704D"/>
    <w:rsid w:val="00407E77"/>
    <w:rsid w:val="004106E0"/>
    <w:rsid w:val="004125FC"/>
    <w:rsid w:val="0041277C"/>
    <w:rsid w:val="004162C8"/>
    <w:rsid w:val="004202A9"/>
    <w:rsid w:val="004202F1"/>
    <w:rsid w:val="004257AC"/>
    <w:rsid w:val="004305BD"/>
    <w:rsid w:val="004312AA"/>
    <w:rsid w:val="004318D1"/>
    <w:rsid w:val="00431F2A"/>
    <w:rsid w:val="00433B13"/>
    <w:rsid w:val="00436D10"/>
    <w:rsid w:val="00441105"/>
    <w:rsid w:val="004432BC"/>
    <w:rsid w:val="004439E7"/>
    <w:rsid w:val="00445DA4"/>
    <w:rsid w:val="00446D26"/>
    <w:rsid w:val="00450A96"/>
    <w:rsid w:val="00450BCC"/>
    <w:rsid w:val="004545EF"/>
    <w:rsid w:val="00460E11"/>
    <w:rsid w:val="0046538D"/>
    <w:rsid w:val="00467E8C"/>
    <w:rsid w:val="0047288E"/>
    <w:rsid w:val="00474109"/>
    <w:rsid w:val="00477020"/>
    <w:rsid w:val="004778AD"/>
    <w:rsid w:val="00480652"/>
    <w:rsid w:val="00483D6D"/>
    <w:rsid w:val="004858D1"/>
    <w:rsid w:val="00491B5A"/>
    <w:rsid w:val="004922BE"/>
    <w:rsid w:val="00495584"/>
    <w:rsid w:val="004A322D"/>
    <w:rsid w:val="004A6358"/>
    <w:rsid w:val="004B01BE"/>
    <w:rsid w:val="004B3BC8"/>
    <w:rsid w:val="004C1909"/>
    <w:rsid w:val="004C20B5"/>
    <w:rsid w:val="004C2F5C"/>
    <w:rsid w:val="004C4494"/>
    <w:rsid w:val="004D0334"/>
    <w:rsid w:val="004D1D08"/>
    <w:rsid w:val="004E17AF"/>
    <w:rsid w:val="004E4BE0"/>
    <w:rsid w:val="004F0620"/>
    <w:rsid w:val="004F152D"/>
    <w:rsid w:val="004F1AAD"/>
    <w:rsid w:val="004F54C7"/>
    <w:rsid w:val="004F68F6"/>
    <w:rsid w:val="004F69C4"/>
    <w:rsid w:val="004F79DC"/>
    <w:rsid w:val="0050054F"/>
    <w:rsid w:val="00501AEF"/>
    <w:rsid w:val="00501BE5"/>
    <w:rsid w:val="00502394"/>
    <w:rsid w:val="0050278F"/>
    <w:rsid w:val="005041EE"/>
    <w:rsid w:val="00504FF3"/>
    <w:rsid w:val="00506691"/>
    <w:rsid w:val="00507708"/>
    <w:rsid w:val="00512BCF"/>
    <w:rsid w:val="005167B2"/>
    <w:rsid w:val="00522CB8"/>
    <w:rsid w:val="00522FA2"/>
    <w:rsid w:val="0052750F"/>
    <w:rsid w:val="005275F8"/>
    <w:rsid w:val="005315CB"/>
    <w:rsid w:val="00536896"/>
    <w:rsid w:val="00540E4A"/>
    <w:rsid w:val="00542352"/>
    <w:rsid w:val="005478C0"/>
    <w:rsid w:val="00547BF9"/>
    <w:rsid w:val="005534A0"/>
    <w:rsid w:val="00557D67"/>
    <w:rsid w:val="00561736"/>
    <w:rsid w:val="00565911"/>
    <w:rsid w:val="0056633A"/>
    <w:rsid w:val="00567BB6"/>
    <w:rsid w:val="0057131B"/>
    <w:rsid w:val="00572BF4"/>
    <w:rsid w:val="00573786"/>
    <w:rsid w:val="005749C7"/>
    <w:rsid w:val="005774D3"/>
    <w:rsid w:val="005816C4"/>
    <w:rsid w:val="00582B7C"/>
    <w:rsid w:val="00583D89"/>
    <w:rsid w:val="00586DDE"/>
    <w:rsid w:val="0059045A"/>
    <w:rsid w:val="005906B6"/>
    <w:rsid w:val="00594F78"/>
    <w:rsid w:val="00596364"/>
    <w:rsid w:val="00597BF1"/>
    <w:rsid w:val="005A126A"/>
    <w:rsid w:val="005A52CA"/>
    <w:rsid w:val="005A5C23"/>
    <w:rsid w:val="005A6A9F"/>
    <w:rsid w:val="005B2B46"/>
    <w:rsid w:val="005B312C"/>
    <w:rsid w:val="005B382A"/>
    <w:rsid w:val="005B4B7F"/>
    <w:rsid w:val="005C1875"/>
    <w:rsid w:val="005C25D4"/>
    <w:rsid w:val="005C46F3"/>
    <w:rsid w:val="005C52F3"/>
    <w:rsid w:val="005D4177"/>
    <w:rsid w:val="005E3900"/>
    <w:rsid w:val="005E4007"/>
    <w:rsid w:val="005E5DAB"/>
    <w:rsid w:val="005E7E38"/>
    <w:rsid w:val="005F33A5"/>
    <w:rsid w:val="005F4CA3"/>
    <w:rsid w:val="005F771E"/>
    <w:rsid w:val="005F77C9"/>
    <w:rsid w:val="00600C26"/>
    <w:rsid w:val="00600EA5"/>
    <w:rsid w:val="006012F2"/>
    <w:rsid w:val="006022A7"/>
    <w:rsid w:val="0060251F"/>
    <w:rsid w:val="00604EDE"/>
    <w:rsid w:val="00606E92"/>
    <w:rsid w:val="00607760"/>
    <w:rsid w:val="00612546"/>
    <w:rsid w:val="006147C4"/>
    <w:rsid w:val="00621BBB"/>
    <w:rsid w:val="00631892"/>
    <w:rsid w:val="00634222"/>
    <w:rsid w:val="00636ACC"/>
    <w:rsid w:val="0063774D"/>
    <w:rsid w:val="006433DA"/>
    <w:rsid w:val="006569B1"/>
    <w:rsid w:val="00657911"/>
    <w:rsid w:val="00663394"/>
    <w:rsid w:val="00665396"/>
    <w:rsid w:val="006654BB"/>
    <w:rsid w:val="00665C73"/>
    <w:rsid w:val="00671DAB"/>
    <w:rsid w:val="00676692"/>
    <w:rsid w:val="006810DD"/>
    <w:rsid w:val="00681113"/>
    <w:rsid w:val="006823A2"/>
    <w:rsid w:val="00686108"/>
    <w:rsid w:val="00687568"/>
    <w:rsid w:val="00691210"/>
    <w:rsid w:val="00691FE5"/>
    <w:rsid w:val="00696579"/>
    <w:rsid w:val="0069677A"/>
    <w:rsid w:val="006A0448"/>
    <w:rsid w:val="006A3D01"/>
    <w:rsid w:val="006A7447"/>
    <w:rsid w:val="006A7D12"/>
    <w:rsid w:val="006B09F9"/>
    <w:rsid w:val="006B1D24"/>
    <w:rsid w:val="006B3908"/>
    <w:rsid w:val="006B5B46"/>
    <w:rsid w:val="006B6680"/>
    <w:rsid w:val="006B7301"/>
    <w:rsid w:val="006C231A"/>
    <w:rsid w:val="006D103D"/>
    <w:rsid w:val="006D742A"/>
    <w:rsid w:val="006D7C49"/>
    <w:rsid w:val="006E0406"/>
    <w:rsid w:val="006E3A54"/>
    <w:rsid w:val="006E3DAD"/>
    <w:rsid w:val="006E5C4D"/>
    <w:rsid w:val="006F0DF7"/>
    <w:rsid w:val="006F54F8"/>
    <w:rsid w:val="0070090E"/>
    <w:rsid w:val="007011B3"/>
    <w:rsid w:val="00703C14"/>
    <w:rsid w:val="00706029"/>
    <w:rsid w:val="007061B4"/>
    <w:rsid w:val="007077BA"/>
    <w:rsid w:val="007131F2"/>
    <w:rsid w:val="0071462B"/>
    <w:rsid w:val="00714A78"/>
    <w:rsid w:val="00722277"/>
    <w:rsid w:val="00722C05"/>
    <w:rsid w:val="007331C4"/>
    <w:rsid w:val="007339DF"/>
    <w:rsid w:val="00735D25"/>
    <w:rsid w:val="00740AEA"/>
    <w:rsid w:val="007417EF"/>
    <w:rsid w:val="007444DB"/>
    <w:rsid w:val="007462AA"/>
    <w:rsid w:val="00746942"/>
    <w:rsid w:val="0076426E"/>
    <w:rsid w:val="00764DE3"/>
    <w:rsid w:val="00767189"/>
    <w:rsid w:val="0078306F"/>
    <w:rsid w:val="007935FF"/>
    <w:rsid w:val="0079360E"/>
    <w:rsid w:val="00794232"/>
    <w:rsid w:val="007A0160"/>
    <w:rsid w:val="007A0DF5"/>
    <w:rsid w:val="007A60A2"/>
    <w:rsid w:val="007B0CC8"/>
    <w:rsid w:val="007B200F"/>
    <w:rsid w:val="007B219D"/>
    <w:rsid w:val="007B22C2"/>
    <w:rsid w:val="007B4DEB"/>
    <w:rsid w:val="007C43CF"/>
    <w:rsid w:val="007D1831"/>
    <w:rsid w:val="007D4C56"/>
    <w:rsid w:val="007D4C6F"/>
    <w:rsid w:val="007D5157"/>
    <w:rsid w:val="007D53CF"/>
    <w:rsid w:val="007D5CBC"/>
    <w:rsid w:val="007D6993"/>
    <w:rsid w:val="007E06D9"/>
    <w:rsid w:val="007E223E"/>
    <w:rsid w:val="007E4517"/>
    <w:rsid w:val="007F0D48"/>
    <w:rsid w:val="007F1708"/>
    <w:rsid w:val="007F2658"/>
    <w:rsid w:val="007F54A0"/>
    <w:rsid w:val="007F5731"/>
    <w:rsid w:val="00803FCB"/>
    <w:rsid w:val="0080620C"/>
    <w:rsid w:val="0082129E"/>
    <w:rsid w:val="00821D20"/>
    <w:rsid w:val="008238E5"/>
    <w:rsid w:val="0082454C"/>
    <w:rsid w:val="008246AE"/>
    <w:rsid w:val="00831B50"/>
    <w:rsid w:val="00833994"/>
    <w:rsid w:val="008376D1"/>
    <w:rsid w:val="00840C63"/>
    <w:rsid w:val="00840DC5"/>
    <w:rsid w:val="0084633B"/>
    <w:rsid w:val="00846978"/>
    <w:rsid w:val="008516E5"/>
    <w:rsid w:val="00851BF0"/>
    <w:rsid w:val="00852FE4"/>
    <w:rsid w:val="00854263"/>
    <w:rsid w:val="00856F31"/>
    <w:rsid w:val="008603D5"/>
    <w:rsid w:val="00860CC6"/>
    <w:rsid w:val="00861F99"/>
    <w:rsid w:val="00863E8C"/>
    <w:rsid w:val="0086773E"/>
    <w:rsid w:val="008776C7"/>
    <w:rsid w:val="0088013B"/>
    <w:rsid w:val="00886475"/>
    <w:rsid w:val="0088665A"/>
    <w:rsid w:val="008878F9"/>
    <w:rsid w:val="0089218D"/>
    <w:rsid w:val="008967F8"/>
    <w:rsid w:val="008A1FAC"/>
    <w:rsid w:val="008A6899"/>
    <w:rsid w:val="008A7113"/>
    <w:rsid w:val="008A77E4"/>
    <w:rsid w:val="008B2884"/>
    <w:rsid w:val="008B33F2"/>
    <w:rsid w:val="008B5151"/>
    <w:rsid w:val="008B5E2D"/>
    <w:rsid w:val="008B640D"/>
    <w:rsid w:val="008B6B9A"/>
    <w:rsid w:val="008C3599"/>
    <w:rsid w:val="008D3C09"/>
    <w:rsid w:val="008D6B23"/>
    <w:rsid w:val="008E0501"/>
    <w:rsid w:val="008E0760"/>
    <w:rsid w:val="008E33F0"/>
    <w:rsid w:val="008E5E31"/>
    <w:rsid w:val="008E6A3E"/>
    <w:rsid w:val="008F6F12"/>
    <w:rsid w:val="008F7F04"/>
    <w:rsid w:val="00902988"/>
    <w:rsid w:val="0090673D"/>
    <w:rsid w:val="0090730C"/>
    <w:rsid w:val="00916740"/>
    <w:rsid w:val="00916B11"/>
    <w:rsid w:val="00916C45"/>
    <w:rsid w:val="00921180"/>
    <w:rsid w:val="00923A19"/>
    <w:rsid w:val="009240BC"/>
    <w:rsid w:val="0092515B"/>
    <w:rsid w:val="00925DFB"/>
    <w:rsid w:val="009319C4"/>
    <w:rsid w:val="00932EBF"/>
    <w:rsid w:val="00934FEF"/>
    <w:rsid w:val="00936F3B"/>
    <w:rsid w:val="009378CF"/>
    <w:rsid w:val="00942C53"/>
    <w:rsid w:val="00954205"/>
    <w:rsid w:val="00955A07"/>
    <w:rsid w:val="00956C36"/>
    <w:rsid w:val="00960DEA"/>
    <w:rsid w:val="009625F9"/>
    <w:rsid w:val="009630EF"/>
    <w:rsid w:val="009675CB"/>
    <w:rsid w:val="00972936"/>
    <w:rsid w:val="00972958"/>
    <w:rsid w:val="009733A6"/>
    <w:rsid w:val="00973626"/>
    <w:rsid w:val="00973F9E"/>
    <w:rsid w:val="0098122D"/>
    <w:rsid w:val="00983D86"/>
    <w:rsid w:val="0098668B"/>
    <w:rsid w:val="009A0306"/>
    <w:rsid w:val="009A3872"/>
    <w:rsid w:val="009A3DB4"/>
    <w:rsid w:val="009B6C89"/>
    <w:rsid w:val="009C09C2"/>
    <w:rsid w:val="009C19F7"/>
    <w:rsid w:val="009C3530"/>
    <w:rsid w:val="009C41A9"/>
    <w:rsid w:val="009C594A"/>
    <w:rsid w:val="009D6C93"/>
    <w:rsid w:val="009E012D"/>
    <w:rsid w:val="009E0C84"/>
    <w:rsid w:val="009E357E"/>
    <w:rsid w:val="009E4228"/>
    <w:rsid w:val="009E49DF"/>
    <w:rsid w:val="009E663E"/>
    <w:rsid w:val="00A01329"/>
    <w:rsid w:val="00A07643"/>
    <w:rsid w:val="00A07CE6"/>
    <w:rsid w:val="00A10B68"/>
    <w:rsid w:val="00A10D8F"/>
    <w:rsid w:val="00A11A7F"/>
    <w:rsid w:val="00A12906"/>
    <w:rsid w:val="00A13205"/>
    <w:rsid w:val="00A160BF"/>
    <w:rsid w:val="00A229B9"/>
    <w:rsid w:val="00A239CE"/>
    <w:rsid w:val="00A258BE"/>
    <w:rsid w:val="00A306A0"/>
    <w:rsid w:val="00A33107"/>
    <w:rsid w:val="00A41C5B"/>
    <w:rsid w:val="00A41E6A"/>
    <w:rsid w:val="00A461F6"/>
    <w:rsid w:val="00A471A3"/>
    <w:rsid w:val="00A52D40"/>
    <w:rsid w:val="00A555C6"/>
    <w:rsid w:val="00A61118"/>
    <w:rsid w:val="00A66B60"/>
    <w:rsid w:val="00A67DDD"/>
    <w:rsid w:val="00A70523"/>
    <w:rsid w:val="00A71235"/>
    <w:rsid w:val="00A74CC0"/>
    <w:rsid w:val="00A75B99"/>
    <w:rsid w:val="00A853BC"/>
    <w:rsid w:val="00A916D5"/>
    <w:rsid w:val="00A91D59"/>
    <w:rsid w:val="00A937C3"/>
    <w:rsid w:val="00A9467C"/>
    <w:rsid w:val="00AA389A"/>
    <w:rsid w:val="00AA6AC4"/>
    <w:rsid w:val="00AB28AD"/>
    <w:rsid w:val="00AB3204"/>
    <w:rsid w:val="00AB5E47"/>
    <w:rsid w:val="00AB7DCD"/>
    <w:rsid w:val="00AC30DF"/>
    <w:rsid w:val="00AC5656"/>
    <w:rsid w:val="00AD5C88"/>
    <w:rsid w:val="00AE138A"/>
    <w:rsid w:val="00AE4074"/>
    <w:rsid w:val="00AE6E5A"/>
    <w:rsid w:val="00AE7535"/>
    <w:rsid w:val="00AF0554"/>
    <w:rsid w:val="00AF1572"/>
    <w:rsid w:val="00AF29AB"/>
    <w:rsid w:val="00AF57F4"/>
    <w:rsid w:val="00AF7295"/>
    <w:rsid w:val="00B008A0"/>
    <w:rsid w:val="00B0224D"/>
    <w:rsid w:val="00B11E26"/>
    <w:rsid w:val="00B11EB8"/>
    <w:rsid w:val="00B12E8D"/>
    <w:rsid w:val="00B15EE3"/>
    <w:rsid w:val="00B16157"/>
    <w:rsid w:val="00B248D8"/>
    <w:rsid w:val="00B30708"/>
    <w:rsid w:val="00B328AA"/>
    <w:rsid w:val="00B36000"/>
    <w:rsid w:val="00B36101"/>
    <w:rsid w:val="00B41C89"/>
    <w:rsid w:val="00B42A8F"/>
    <w:rsid w:val="00B437B1"/>
    <w:rsid w:val="00B43EBA"/>
    <w:rsid w:val="00B456DF"/>
    <w:rsid w:val="00B50EA9"/>
    <w:rsid w:val="00B51BCF"/>
    <w:rsid w:val="00B54494"/>
    <w:rsid w:val="00B56BD4"/>
    <w:rsid w:val="00B608CF"/>
    <w:rsid w:val="00B6166E"/>
    <w:rsid w:val="00B62CFC"/>
    <w:rsid w:val="00B65CA1"/>
    <w:rsid w:val="00B726C7"/>
    <w:rsid w:val="00B7299D"/>
    <w:rsid w:val="00B731D3"/>
    <w:rsid w:val="00B77E82"/>
    <w:rsid w:val="00B85BAC"/>
    <w:rsid w:val="00B8795B"/>
    <w:rsid w:val="00B925D3"/>
    <w:rsid w:val="00B92F84"/>
    <w:rsid w:val="00B93160"/>
    <w:rsid w:val="00B9576B"/>
    <w:rsid w:val="00BA0CA9"/>
    <w:rsid w:val="00BA51FC"/>
    <w:rsid w:val="00BA563D"/>
    <w:rsid w:val="00BA5C20"/>
    <w:rsid w:val="00BA75FB"/>
    <w:rsid w:val="00BB2A44"/>
    <w:rsid w:val="00BB2A91"/>
    <w:rsid w:val="00BB46BD"/>
    <w:rsid w:val="00BC0CC1"/>
    <w:rsid w:val="00BC7229"/>
    <w:rsid w:val="00BD0DBB"/>
    <w:rsid w:val="00BD7DAA"/>
    <w:rsid w:val="00BE0082"/>
    <w:rsid w:val="00BE22DA"/>
    <w:rsid w:val="00BE2A38"/>
    <w:rsid w:val="00BE66D0"/>
    <w:rsid w:val="00BE781D"/>
    <w:rsid w:val="00BF11DF"/>
    <w:rsid w:val="00C01F45"/>
    <w:rsid w:val="00C028A2"/>
    <w:rsid w:val="00C04424"/>
    <w:rsid w:val="00C047A6"/>
    <w:rsid w:val="00C04DE3"/>
    <w:rsid w:val="00C04F16"/>
    <w:rsid w:val="00C0566F"/>
    <w:rsid w:val="00C06737"/>
    <w:rsid w:val="00C07712"/>
    <w:rsid w:val="00C105B1"/>
    <w:rsid w:val="00C12109"/>
    <w:rsid w:val="00C12968"/>
    <w:rsid w:val="00C13CAC"/>
    <w:rsid w:val="00C1458C"/>
    <w:rsid w:val="00C16BBE"/>
    <w:rsid w:val="00C203AB"/>
    <w:rsid w:val="00C21DCC"/>
    <w:rsid w:val="00C23DBB"/>
    <w:rsid w:val="00C25C2E"/>
    <w:rsid w:val="00C27B30"/>
    <w:rsid w:val="00C31257"/>
    <w:rsid w:val="00C340C8"/>
    <w:rsid w:val="00C4047B"/>
    <w:rsid w:val="00C40CF3"/>
    <w:rsid w:val="00C4121D"/>
    <w:rsid w:val="00C41D5D"/>
    <w:rsid w:val="00C43FFC"/>
    <w:rsid w:val="00C52C8D"/>
    <w:rsid w:val="00C53C2C"/>
    <w:rsid w:val="00C54983"/>
    <w:rsid w:val="00C561D2"/>
    <w:rsid w:val="00C56CCD"/>
    <w:rsid w:val="00C5797C"/>
    <w:rsid w:val="00C64391"/>
    <w:rsid w:val="00C66FA9"/>
    <w:rsid w:val="00C6786F"/>
    <w:rsid w:val="00C76178"/>
    <w:rsid w:val="00C83846"/>
    <w:rsid w:val="00C849F3"/>
    <w:rsid w:val="00C85FFC"/>
    <w:rsid w:val="00C87803"/>
    <w:rsid w:val="00C87FDE"/>
    <w:rsid w:val="00C90E24"/>
    <w:rsid w:val="00C9190B"/>
    <w:rsid w:val="00C93B9D"/>
    <w:rsid w:val="00C93C33"/>
    <w:rsid w:val="00CB210A"/>
    <w:rsid w:val="00CB310B"/>
    <w:rsid w:val="00CC0B55"/>
    <w:rsid w:val="00CC3C43"/>
    <w:rsid w:val="00CD046B"/>
    <w:rsid w:val="00CD3AFD"/>
    <w:rsid w:val="00CD5EAA"/>
    <w:rsid w:val="00CD6AB1"/>
    <w:rsid w:val="00CD7A0E"/>
    <w:rsid w:val="00CE4E99"/>
    <w:rsid w:val="00CF104C"/>
    <w:rsid w:val="00CF4979"/>
    <w:rsid w:val="00CF5BE2"/>
    <w:rsid w:val="00CF7627"/>
    <w:rsid w:val="00CF7AA6"/>
    <w:rsid w:val="00D07E99"/>
    <w:rsid w:val="00D109A1"/>
    <w:rsid w:val="00D12436"/>
    <w:rsid w:val="00D13826"/>
    <w:rsid w:val="00D15D43"/>
    <w:rsid w:val="00D1710F"/>
    <w:rsid w:val="00D2290B"/>
    <w:rsid w:val="00D26894"/>
    <w:rsid w:val="00D276EA"/>
    <w:rsid w:val="00D31FEB"/>
    <w:rsid w:val="00D330AC"/>
    <w:rsid w:val="00D36F86"/>
    <w:rsid w:val="00D400B9"/>
    <w:rsid w:val="00D4296D"/>
    <w:rsid w:val="00D4389F"/>
    <w:rsid w:val="00D45E2D"/>
    <w:rsid w:val="00D50C75"/>
    <w:rsid w:val="00D50ECA"/>
    <w:rsid w:val="00D53483"/>
    <w:rsid w:val="00D6171C"/>
    <w:rsid w:val="00D65D73"/>
    <w:rsid w:val="00D660C2"/>
    <w:rsid w:val="00D663DB"/>
    <w:rsid w:val="00D7076F"/>
    <w:rsid w:val="00D8022B"/>
    <w:rsid w:val="00D8141F"/>
    <w:rsid w:val="00D833E8"/>
    <w:rsid w:val="00D86FA0"/>
    <w:rsid w:val="00D87335"/>
    <w:rsid w:val="00D92DEC"/>
    <w:rsid w:val="00D97913"/>
    <w:rsid w:val="00DA08E8"/>
    <w:rsid w:val="00DA42EA"/>
    <w:rsid w:val="00DA53F7"/>
    <w:rsid w:val="00DA6D3A"/>
    <w:rsid w:val="00DB4EAE"/>
    <w:rsid w:val="00DC6460"/>
    <w:rsid w:val="00DC6AE0"/>
    <w:rsid w:val="00DC7BF7"/>
    <w:rsid w:val="00DD0536"/>
    <w:rsid w:val="00DD10FA"/>
    <w:rsid w:val="00DD3C1B"/>
    <w:rsid w:val="00DD5D85"/>
    <w:rsid w:val="00DD7377"/>
    <w:rsid w:val="00DE1ECC"/>
    <w:rsid w:val="00DE4D1B"/>
    <w:rsid w:val="00DE4DE5"/>
    <w:rsid w:val="00DE5009"/>
    <w:rsid w:val="00DE7300"/>
    <w:rsid w:val="00DF1393"/>
    <w:rsid w:val="00DF28C2"/>
    <w:rsid w:val="00DF3074"/>
    <w:rsid w:val="00DF539D"/>
    <w:rsid w:val="00DF695B"/>
    <w:rsid w:val="00DF717F"/>
    <w:rsid w:val="00E01944"/>
    <w:rsid w:val="00E02A33"/>
    <w:rsid w:val="00E047A0"/>
    <w:rsid w:val="00E11EFB"/>
    <w:rsid w:val="00E14032"/>
    <w:rsid w:val="00E1412C"/>
    <w:rsid w:val="00E14899"/>
    <w:rsid w:val="00E1507C"/>
    <w:rsid w:val="00E17A56"/>
    <w:rsid w:val="00E2273F"/>
    <w:rsid w:val="00E23F36"/>
    <w:rsid w:val="00E2799E"/>
    <w:rsid w:val="00E31A41"/>
    <w:rsid w:val="00E34F31"/>
    <w:rsid w:val="00E37B8E"/>
    <w:rsid w:val="00E42334"/>
    <w:rsid w:val="00E46C13"/>
    <w:rsid w:val="00E60FE1"/>
    <w:rsid w:val="00E71D13"/>
    <w:rsid w:val="00E72005"/>
    <w:rsid w:val="00E72520"/>
    <w:rsid w:val="00E7359E"/>
    <w:rsid w:val="00E754A8"/>
    <w:rsid w:val="00E76C9E"/>
    <w:rsid w:val="00E82C84"/>
    <w:rsid w:val="00E850C9"/>
    <w:rsid w:val="00E85571"/>
    <w:rsid w:val="00E86E88"/>
    <w:rsid w:val="00E87635"/>
    <w:rsid w:val="00E90E40"/>
    <w:rsid w:val="00E928BA"/>
    <w:rsid w:val="00E970DD"/>
    <w:rsid w:val="00EA02F1"/>
    <w:rsid w:val="00EA12B0"/>
    <w:rsid w:val="00EA33E0"/>
    <w:rsid w:val="00EA69EF"/>
    <w:rsid w:val="00EB23CB"/>
    <w:rsid w:val="00EB70C6"/>
    <w:rsid w:val="00EC044B"/>
    <w:rsid w:val="00EC0F8E"/>
    <w:rsid w:val="00EC290A"/>
    <w:rsid w:val="00EC3898"/>
    <w:rsid w:val="00EC4C9B"/>
    <w:rsid w:val="00ED193A"/>
    <w:rsid w:val="00ED1E23"/>
    <w:rsid w:val="00ED46B7"/>
    <w:rsid w:val="00ED5805"/>
    <w:rsid w:val="00EE2113"/>
    <w:rsid w:val="00EE3E13"/>
    <w:rsid w:val="00EE6FE2"/>
    <w:rsid w:val="00EF271F"/>
    <w:rsid w:val="00EF48CF"/>
    <w:rsid w:val="00EF7832"/>
    <w:rsid w:val="00F02589"/>
    <w:rsid w:val="00F0342E"/>
    <w:rsid w:val="00F04E12"/>
    <w:rsid w:val="00F06BF2"/>
    <w:rsid w:val="00F07079"/>
    <w:rsid w:val="00F1172F"/>
    <w:rsid w:val="00F15004"/>
    <w:rsid w:val="00F17529"/>
    <w:rsid w:val="00F17A01"/>
    <w:rsid w:val="00F2031E"/>
    <w:rsid w:val="00F22CCE"/>
    <w:rsid w:val="00F24123"/>
    <w:rsid w:val="00F2468E"/>
    <w:rsid w:val="00F30D58"/>
    <w:rsid w:val="00F30EBE"/>
    <w:rsid w:val="00F318A7"/>
    <w:rsid w:val="00F35A44"/>
    <w:rsid w:val="00F37E38"/>
    <w:rsid w:val="00F414C0"/>
    <w:rsid w:val="00F43769"/>
    <w:rsid w:val="00F4699E"/>
    <w:rsid w:val="00F47164"/>
    <w:rsid w:val="00F472AB"/>
    <w:rsid w:val="00F51130"/>
    <w:rsid w:val="00F53BAE"/>
    <w:rsid w:val="00F61487"/>
    <w:rsid w:val="00F671A5"/>
    <w:rsid w:val="00F70B39"/>
    <w:rsid w:val="00F7294A"/>
    <w:rsid w:val="00F72FB5"/>
    <w:rsid w:val="00F737D5"/>
    <w:rsid w:val="00F73F40"/>
    <w:rsid w:val="00F801A7"/>
    <w:rsid w:val="00F848E7"/>
    <w:rsid w:val="00FA55B8"/>
    <w:rsid w:val="00FB1077"/>
    <w:rsid w:val="00FB12E9"/>
    <w:rsid w:val="00FB7D36"/>
    <w:rsid w:val="00FC0C00"/>
    <w:rsid w:val="00FC18D9"/>
    <w:rsid w:val="00FC2760"/>
    <w:rsid w:val="00FC37A5"/>
    <w:rsid w:val="00FC40EE"/>
    <w:rsid w:val="00FC6F8F"/>
    <w:rsid w:val="00FD1724"/>
    <w:rsid w:val="00FD1C1B"/>
    <w:rsid w:val="00FD279E"/>
    <w:rsid w:val="00FE03C2"/>
    <w:rsid w:val="00FE1313"/>
    <w:rsid w:val="00FE19F0"/>
    <w:rsid w:val="00FE6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5772B27C"/>
  <w15:docId w15:val="{A9B17F22-D5D4-4DEE-B984-17D42C36A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</w:pPr>
  </w:style>
  <w:style w:type="paragraph" w:styleId="Heading1">
    <w:name w:val="heading 1"/>
    <w:basedOn w:val="Normal"/>
    <w:next w:val="Normal"/>
    <w:qFormat/>
    <w:pPr>
      <w:keepNext/>
      <w:spacing w:line="360" w:lineRule="auto"/>
      <w:outlineLvl w:val="0"/>
    </w:pPr>
    <w:rPr>
      <w:sz w:val="28"/>
      <w:szCs w:val="28"/>
    </w:rPr>
  </w:style>
  <w:style w:type="paragraph" w:styleId="Heading2">
    <w:name w:val="heading 2"/>
    <w:basedOn w:val="Normal"/>
    <w:next w:val="Normal"/>
    <w:qFormat/>
    <w:pPr>
      <w:keepNext/>
      <w:spacing w:line="360" w:lineRule="auto"/>
      <w:outlineLvl w:val="1"/>
    </w:pPr>
    <w:rPr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spacing w:line="360" w:lineRule="auto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ind w:left="2268"/>
      <w:outlineLvl w:val="3"/>
    </w:pPr>
    <w:rPr>
      <w:sz w:val="24"/>
      <w:szCs w:val="24"/>
    </w:rPr>
  </w:style>
  <w:style w:type="paragraph" w:styleId="Heading5">
    <w:name w:val="heading 5"/>
    <w:basedOn w:val="Normal"/>
    <w:next w:val="Normal"/>
    <w:qFormat/>
    <w:pPr>
      <w:keepNext/>
      <w:spacing w:line="480" w:lineRule="auto"/>
      <w:ind w:left="2268"/>
      <w:jc w:val="right"/>
      <w:outlineLvl w:val="4"/>
    </w:pPr>
    <w:rPr>
      <w:sz w:val="24"/>
      <w:szCs w:val="24"/>
    </w:rPr>
  </w:style>
  <w:style w:type="paragraph" w:styleId="Heading6">
    <w:name w:val="heading 6"/>
    <w:basedOn w:val="Normal"/>
    <w:next w:val="Normal"/>
    <w:qFormat/>
    <w:pPr>
      <w:keepNext/>
      <w:ind w:left="2268"/>
      <w:outlineLvl w:val="5"/>
    </w:pPr>
    <w:rPr>
      <w:b/>
      <w:bCs/>
      <w:sz w:val="24"/>
      <w:szCs w:val="24"/>
    </w:rPr>
  </w:style>
  <w:style w:type="paragraph" w:styleId="Heading7">
    <w:name w:val="heading 7"/>
    <w:basedOn w:val="Normal"/>
    <w:next w:val="Normal"/>
    <w:qFormat/>
    <w:rsid w:val="00C105B1"/>
    <w:pPr>
      <w:spacing w:before="240" w:after="60"/>
      <w:outlineLvl w:val="6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semiHidden/>
    <w:rsid w:val="00DA53F7"/>
    <w:pPr>
      <w:spacing w:line="360" w:lineRule="auto"/>
    </w:pPr>
    <w:rPr>
      <w:sz w:val="24"/>
      <w:szCs w:val="24"/>
    </w:rPr>
  </w:style>
  <w:style w:type="character" w:styleId="Hyperlink">
    <w:name w:val="Hyperlink"/>
    <w:semiHidden/>
    <w:rPr>
      <w:color w:val="0000FF"/>
      <w:u w:val="single"/>
    </w:rPr>
  </w:style>
  <w:style w:type="paragraph" w:customStyle="1" w:styleId="Pressemitt">
    <w:name w:val="Pressemitt"/>
    <w:basedOn w:val="Normal"/>
    <w:semiHidden/>
    <w:rsid w:val="00DA53F7"/>
    <w:pPr>
      <w:autoSpaceDE/>
      <w:autoSpaceDN/>
      <w:spacing w:line="360" w:lineRule="auto"/>
    </w:pPr>
    <w:rPr>
      <w:sz w:val="24"/>
      <w:szCs w:val="24"/>
    </w:rPr>
  </w:style>
  <w:style w:type="paragraph" w:customStyle="1" w:styleId="Presseinfo-Nummer">
    <w:name w:val="Presseinfo-Nummer"/>
    <w:basedOn w:val="Normal"/>
    <w:autoRedefine/>
    <w:semiHidden/>
    <w:rsid w:val="00DA53F7"/>
    <w:pPr>
      <w:autoSpaceDE/>
      <w:autoSpaceDN/>
      <w:spacing w:line="425" w:lineRule="exact"/>
    </w:pPr>
    <w:rPr>
      <w:i/>
      <w:iCs/>
      <w:sz w:val="22"/>
      <w:szCs w:val="22"/>
    </w:rPr>
  </w:style>
  <w:style w:type="paragraph" w:customStyle="1" w:styleId="Presseinfo-Body">
    <w:name w:val="Presseinfo-Body"/>
    <w:basedOn w:val="Presseinfo-Nummer"/>
    <w:semiHidden/>
    <w:rsid w:val="00DA53F7"/>
    <w:rPr>
      <w:i w:val="0"/>
      <w:iCs w:val="0"/>
    </w:rPr>
  </w:style>
  <w:style w:type="paragraph" w:customStyle="1" w:styleId="Presseinfo-Head">
    <w:name w:val="Presseinfo-Head"/>
    <w:basedOn w:val="Presseinfo-Body"/>
    <w:semiHidden/>
    <w:rPr>
      <w:b/>
      <w:bCs/>
    </w:rPr>
  </w:style>
  <w:style w:type="paragraph" w:customStyle="1" w:styleId="PressePressStampa">
    <w:name w:val="Presse Press Stampa"/>
    <w:basedOn w:val="Presseinfo-Body"/>
    <w:semiHidden/>
    <w:rsid w:val="00671DAB"/>
    <w:pPr>
      <w:ind w:left="708" w:hanging="708"/>
    </w:pPr>
    <w:rPr>
      <w:rFonts w:ascii="ZF Sans" w:hAnsi="ZF Sans" w:cs="LTUnivers 640 ExtdBold"/>
      <w:color w:val="BAABAB"/>
      <w:sz w:val="28"/>
      <w:szCs w:val="28"/>
    </w:rPr>
  </w:style>
  <w:style w:type="paragraph" w:customStyle="1" w:styleId="Presseinfo-Formularfuss">
    <w:name w:val="Presseinfo-Formularfuss"/>
    <w:basedOn w:val="Presseinfo-Body"/>
    <w:semiHidden/>
    <w:rPr>
      <w:rFonts w:cs="LTUnivers 330 BasicLight"/>
      <w:color w:val="BAABAB"/>
      <w:sz w:val="16"/>
      <w:szCs w:val="16"/>
    </w:rPr>
  </w:style>
  <w:style w:type="paragraph" w:styleId="Header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Footer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semiHidden/>
    <w:rPr>
      <w:rFonts w:ascii="Times New Roman" w:hAnsi="Times New Roman"/>
    </w:rPr>
  </w:style>
  <w:style w:type="paragraph" w:customStyle="1" w:styleId="PresseinfoPage">
    <w:name w:val="Presseinfo_Page"/>
    <w:basedOn w:val="Presseinfo-Body"/>
    <w:semiHidden/>
  </w:style>
  <w:style w:type="paragraph" w:styleId="BodyTextIndent2">
    <w:name w:val="Body Text Indent 2"/>
    <w:basedOn w:val="Normal"/>
    <w:semiHidden/>
    <w:rsid w:val="00474109"/>
    <w:pPr>
      <w:spacing w:after="120" w:line="480" w:lineRule="auto"/>
      <w:ind w:left="283"/>
    </w:pPr>
  </w:style>
  <w:style w:type="paragraph" w:styleId="BodyText">
    <w:name w:val="Body Text"/>
    <w:basedOn w:val="Normal"/>
    <w:semiHidden/>
    <w:rsid w:val="00DA6D3A"/>
    <w:pPr>
      <w:spacing w:after="120"/>
    </w:pPr>
  </w:style>
  <w:style w:type="paragraph" w:styleId="BlockText">
    <w:name w:val="Block Text"/>
    <w:basedOn w:val="Normal"/>
    <w:semiHidden/>
    <w:rsid w:val="00DA53F7"/>
    <w:pPr>
      <w:ind w:right="340"/>
    </w:pPr>
    <w:rPr>
      <w:spacing w:val="2"/>
      <w:sz w:val="24"/>
      <w:szCs w:val="24"/>
    </w:rPr>
  </w:style>
  <w:style w:type="paragraph" w:styleId="BalloonText">
    <w:name w:val="Balloon Text"/>
    <w:basedOn w:val="Normal"/>
    <w:semiHidden/>
    <w:rsid w:val="004202A9"/>
    <w:rPr>
      <w:rFonts w:ascii="Tahoma" w:hAnsi="Tahoma" w:cs="Tahoma"/>
      <w:sz w:val="16"/>
      <w:szCs w:val="16"/>
    </w:rPr>
  </w:style>
  <w:style w:type="paragraph" w:customStyle="1" w:styleId="Presseinfo-Body0">
    <w:name w:val="_Presseinfo-Body"/>
    <w:basedOn w:val="Presseinfo-Body"/>
    <w:rsid w:val="00DA53F7"/>
    <w:pPr>
      <w:spacing w:line="240" w:lineRule="auto"/>
    </w:pPr>
    <w:rPr>
      <w:rFonts w:ascii="ZF Serif" w:hAnsi="ZF Serif"/>
      <w:szCs w:val="20"/>
    </w:rPr>
  </w:style>
  <w:style w:type="paragraph" w:customStyle="1" w:styleId="FormatvorlagePresseinfo-Body">
    <w:name w:val="Formatvorlage Presseinfo-Body"/>
    <w:basedOn w:val="Presseinfo-Body"/>
    <w:semiHidden/>
    <w:rsid w:val="00DA53F7"/>
    <w:pPr>
      <w:spacing w:line="240" w:lineRule="auto"/>
    </w:pPr>
    <w:rPr>
      <w:szCs w:val="20"/>
    </w:rPr>
  </w:style>
  <w:style w:type="paragraph" w:customStyle="1" w:styleId="PresseinfoVorspann">
    <w:name w:val="_Presseinfo Vorspann"/>
    <w:basedOn w:val="Presseinfo-Body"/>
    <w:rsid w:val="00DA53F7"/>
    <w:pPr>
      <w:spacing w:line="240" w:lineRule="auto"/>
    </w:pPr>
    <w:rPr>
      <w:rFonts w:ascii="ZF Serif" w:hAnsi="ZF Serif"/>
      <w:b/>
      <w:bCs/>
      <w:szCs w:val="20"/>
    </w:rPr>
  </w:style>
  <w:style w:type="paragraph" w:customStyle="1" w:styleId="FormatvorlagePresseinfo-BodyZFSerifFettRechts525cmZeilenabs">
    <w:name w:val="Formatvorlage Presseinfo-Body + ZF Serif Fett Rechts:  525 cm Zeilenabs..."/>
    <w:basedOn w:val="Presseinfo-Body"/>
    <w:semiHidden/>
    <w:rsid w:val="00DA53F7"/>
    <w:pPr>
      <w:spacing w:line="240" w:lineRule="auto"/>
    </w:pPr>
    <w:rPr>
      <w:rFonts w:ascii="ZF Serif" w:hAnsi="ZF Serif"/>
      <w:b/>
      <w:bCs/>
      <w:szCs w:val="20"/>
    </w:rPr>
  </w:style>
  <w:style w:type="paragraph" w:customStyle="1" w:styleId="Presseinfo-Headline">
    <w:name w:val="_Presseinfo-Headline"/>
    <w:basedOn w:val="Presseinfo-Body"/>
    <w:rsid w:val="00DA53F7"/>
    <w:pPr>
      <w:spacing w:line="240" w:lineRule="auto"/>
    </w:pPr>
    <w:rPr>
      <w:rFonts w:ascii="ZF Serif" w:hAnsi="ZF Serif"/>
      <w:b/>
      <w:bCs/>
      <w:sz w:val="28"/>
      <w:szCs w:val="20"/>
    </w:rPr>
  </w:style>
  <w:style w:type="paragraph" w:customStyle="1" w:styleId="PresseinfoBodyBullet">
    <w:name w:val="_Presseinfo Body+Bullet"/>
    <w:basedOn w:val="Presseinfo-Body"/>
    <w:rsid w:val="001A2E49"/>
    <w:pPr>
      <w:spacing w:line="240" w:lineRule="auto"/>
    </w:pPr>
    <w:rPr>
      <w:rFonts w:ascii="ZF Serif" w:hAnsi="ZF Serif"/>
      <w:b/>
      <w:bCs/>
      <w:szCs w:val="20"/>
    </w:rPr>
  </w:style>
  <w:style w:type="paragraph" w:customStyle="1" w:styleId="PresseinfoAufzhlung">
    <w:name w:val="_Presseinfo Aufzählung"/>
    <w:basedOn w:val="Presseinfo-Body0"/>
    <w:rsid w:val="006022A7"/>
    <w:pPr>
      <w:numPr>
        <w:numId w:val="9"/>
      </w:numPr>
    </w:pPr>
  </w:style>
  <w:style w:type="paragraph" w:customStyle="1" w:styleId="PresseinfoKleindruck">
    <w:name w:val="_Presseinfo Kleindruck"/>
    <w:basedOn w:val="Presseinfo-Body"/>
    <w:rsid w:val="006022A7"/>
    <w:pPr>
      <w:spacing w:line="240" w:lineRule="auto"/>
    </w:pPr>
    <w:rPr>
      <w:rFonts w:ascii="ZF Serif" w:hAnsi="ZF Serif" w:cs="ZF Serif"/>
      <w:sz w:val="18"/>
      <w:szCs w:val="18"/>
    </w:rPr>
  </w:style>
  <w:style w:type="paragraph" w:customStyle="1" w:styleId="Presseinfoberschrift">
    <w:name w:val="_Presseinfo Überschrift"/>
    <w:basedOn w:val="Presseinfo-Body0"/>
    <w:rsid w:val="001A2E49"/>
    <w:rPr>
      <w:u w:val="single"/>
    </w:rPr>
  </w:style>
  <w:style w:type="paragraph" w:styleId="NormalWeb">
    <w:name w:val="Normal (Web)"/>
    <w:basedOn w:val="Normal"/>
    <w:unhideWhenUsed/>
    <w:rsid w:val="00DD10FA"/>
    <w:pPr>
      <w:autoSpaceDE/>
      <w:autoSpaceDN/>
      <w:spacing w:after="165"/>
    </w:pPr>
    <w:rPr>
      <w:sz w:val="24"/>
      <w:szCs w:val="24"/>
    </w:rPr>
  </w:style>
  <w:style w:type="paragraph" w:styleId="FootnoteText">
    <w:name w:val="footnote text"/>
    <w:basedOn w:val="Normal"/>
    <w:link w:val="FootnoteTextChar"/>
    <w:semiHidden/>
    <w:rsid w:val="00AE138A"/>
    <w:pPr>
      <w:autoSpaceDE/>
      <w:autoSpaceDN/>
      <w:spacing w:line="360" w:lineRule="auto"/>
    </w:pPr>
    <w:rPr>
      <w:rFonts w:ascii="Arial" w:hAnsi="Arial" w:cs="Arial"/>
    </w:rPr>
  </w:style>
  <w:style w:type="character" w:customStyle="1" w:styleId="FootnoteTextChar">
    <w:name w:val="Footnote Text Char"/>
    <w:link w:val="FootnoteText"/>
    <w:semiHidden/>
    <w:rsid w:val="00AE138A"/>
    <w:rPr>
      <w:rFonts w:ascii="Arial" w:hAnsi="Arial" w:cs="Arial"/>
    </w:rPr>
  </w:style>
  <w:style w:type="character" w:styleId="CommentReference">
    <w:name w:val="annotation reference"/>
    <w:uiPriority w:val="99"/>
    <w:semiHidden/>
    <w:unhideWhenUsed/>
    <w:rsid w:val="00F04E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4E1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4E12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4E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04E12"/>
    <w:rPr>
      <w:b/>
      <w:bCs/>
    </w:rPr>
  </w:style>
  <w:style w:type="table" w:styleId="TableGrid">
    <w:name w:val="Table Grid"/>
    <w:basedOn w:val="TableNormal"/>
    <w:uiPriority w:val="59"/>
    <w:rsid w:val="00DD05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691FE5"/>
    <w:rPr>
      <w:rFonts w:ascii="Times New Roman" w:hAnsi="Times New Roman"/>
    </w:rPr>
  </w:style>
  <w:style w:type="paragraph" w:styleId="ListParagraph">
    <w:name w:val="List Paragraph"/>
    <w:basedOn w:val="Normal"/>
    <w:uiPriority w:val="34"/>
    <w:qFormat/>
    <w:rsid w:val="006F0D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4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1273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11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5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371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9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customXml" Target="../customXml/item26.xml"/><Relationship Id="rId39" Type="http://schemas.openxmlformats.org/officeDocument/2006/relationships/theme" Target="theme/theme1.xml"/><Relationship Id="rId21" Type="http://schemas.openxmlformats.org/officeDocument/2006/relationships/customXml" Target="../customXml/item21.xml"/><Relationship Id="rId34" Type="http://schemas.openxmlformats.org/officeDocument/2006/relationships/endnotes" Target="endnotes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customXml" Target="../customXml/item25.xml"/><Relationship Id="rId33" Type="http://schemas.openxmlformats.org/officeDocument/2006/relationships/footnotes" Target="footnotes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0" Type="http://schemas.openxmlformats.org/officeDocument/2006/relationships/customXml" Target="../customXml/item20.xml"/><Relationship Id="rId29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customXml" Target="../customXml/item24.xml"/><Relationship Id="rId32" Type="http://schemas.openxmlformats.org/officeDocument/2006/relationships/webSettings" Target="webSettings.xml"/><Relationship Id="rId37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customXml" Target="../customXml/item28.xml"/><Relationship Id="rId36" Type="http://schemas.openxmlformats.org/officeDocument/2006/relationships/header" Target="header1.xml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settings" Target="settings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customXml" Target="../customXml/item27.xml"/><Relationship Id="rId30" Type="http://schemas.openxmlformats.org/officeDocument/2006/relationships/styles" Target="styles.xml"/><Relationship Id="rId35" Type="http://schemas.openxmlformats.org/officeDocument/2006/relationships/hyperlink" Target="mailto:zf.grandopening@cityimage.rs" TargetMode="External"/><Relationship Id="rId8" Type="http://schemas.openxmlformats.org/officeDocument/2006/relationships/customXml" Target="../customXml/item8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nXeGKudETKPeaCNGFh5i2aVdoOsLYjULCdH7T707tDyRRmguot4fEcJ2iD6f9>QmDarLVmf6vno2fKbdQEoA==</nXeGKudETKPeaCNGFh5i2aVdoOsLYjULCdH7T707tDyRRmguot4fEcJ2iD6f9>
</file>

<file path=customXml/item10.xml><?xml version="1.0" encoding="utf-8"?>
<NovaPath_docClass>Public</NovaPath_docClass>
</file>

<file path=customXml/item11.xml><?xml version="1.0" encoding="utf-8"?>
<nXeGKudETKPeaCNGFh5ix5fP7fSWtl37NIroXmZN38TajkfZeW3Vf6bvmNn8>OTWuPtMuKhtKawtVIcjQ6GHAJcQTDSssRbwmr7wZ7gFPc2hAeo44TSu0lXGBpy/7</nXeGKudETKPeaCNGFh5ix5fP7fSWtl37NIroXmZN38TajkfZeW3Vf6bvmNn8>
</file>

<file path=customXml/item12.xml><?xml version="1.0" encoding="utf-8"?>
<nXeGKudETKPeaCNGFh5iTSI5UodjD94nh7U7VklxY>RfOyDUsqKxz6Eqb54+NLHGaRSIdq44pzVGrxLxZreKgUmDy3iBEatNI2aL5EcZqGpI1bbe/7q60RKHtzFHwDKA==</nXeGKudETKPeaCNGFh5iTSI5UodjD94nh7U7VklxY>
</file>

<file path=customXml/item13.xml><?xml version="1.0" encoding="utf-8"?>
<NovaPath_docIDOld>GL9ES5LGKTBU4JELPR08Y28038</NovaPath_docIDOld>
</file>

<file path=customXml/item14.xml><?xml version="1.0" encoding="utf-8"?>
<nXeGKudETKPeaCNGFh5iy53cs4YTjZQd4Re9Stbph13fJwq3N1dxRUwfkxNCzGbktJIbKf2q8mQyY814Q>otRpIIeRwLhaEEzuCOJU4w==</nXeGKudETKPeaCNGFh5iy53cs4YTjZQd4Re9Stbph13fJwq3N1dxRUwfkxNCzGbktJIbKf2q8mQyY814Q>
</file>

<file path=customXml/item15.xml><?xml version="1.0" encoding="utf-8"?>
<NovaPath_docID>L20OO3HHJ9K0JKOIT5Y9WH167V</NovaPath_docID>
</file>

<file path=customXml/item16.xml><?xml version="1.0" encoding="utf-8"?>
<nXeGKudETKPeaCNGFh5i5IeuWeXv6XDtePDOrtUSOqWwmvYa7PTRiLQvIZkriN4zFxEJfkpx7yiWurrFRQTw>wET7z3APVwWLb5suGR4vTtZrarbu8vv5kPcS6N5bl58=</nXeGKudETKPeaCNGFh5i5IeuWeXv6XDtePDOrtUSOqWwmvYa7PTRiLQvIZkriN4zFxEJfkpx7yiWurrFRQTw>
</file>

<file path=customXml/item17.xml><?xml version="1.0" encoding="utf-8"?>
<nXeGKudETKPeaCNGFh5i8sltj09I1nJ8AlBUytNZ1Ehih9jnZMZtoeNI9UMZ5>mHLPk+6pFcGWGrzDPUC/deDSOyuWcIpSYyfSb2xgYhY=</nXeGKudETKPeaCNGFh5i8sltj09I1nJ8AlBUytNZ1Ehih9jnZMZtoeNI9UMZ5>
</file>

<file path=customXml/item18.xml><?xml version="1.0" encoding="utf-8"?>
<NovaPath_docClassDate>03/27/2017 06:57:29</NovaPath_docClassDate>
</file>

<file path=customXml/item19.xml><?xml version="1.0" encoding="utf-8"?>
<nXeGKudETKPeaCNGFh5i7cKyawAjgyQn9gyiebCxx1jD9eHXSWW9Lib2F1j9>JgUN4yGdTBmrywZpATIuoKmvWLnKTKyLMBHvz2GC4oEBO7e7BhSiw+fwlbHjKssvO//VwNpCCx5aueQEl7jUgc9fRmqQV2dQn/r7IyuxIj4eNb0gTYS2rYMn6fcHP8DdAL2nEv4kEXFo9X1FNxX51S6lAQjZeVfKGSokKbOmCJ2DCLge0w3E9y9joPOWGYiuNrlWtIOSHjWqRIojtRl8aIGkvkMKwHueYjIjiH6lI9F90gmgs50BYhFz/LtAwWiP0BuW8ZyEF4IB6SMrFWYrWw==</nXeGKudETKPeaCNGFh5i7cKyawAjgyQn9gyiebCxx1jD9eHXSWW9Lib2F1j9>
</file>

<file path=customXml/item2.xml><?xml version="1.0" encoding="utf-8"?>
<nXeGKudETKPeaCNGFh5i7KB6PCgefevITs3IW5zvHkDTq2cPPZVDzitehfVaR>xXOERgJrn4wgiPpGYa05bg==</nXeGKudETKPeaCNGFh5i7KB6PCgefevITs3IW5zvHkDTq2cPPZVDzitehfVaR>
</file>

<file path=customXml/item20.xml><?xml version="1.0" encoding="utf-8"?>
<NovaPath_DocInfoFromAfterSave>True</NovaPath_DocInfoFromAfterSave>
</file>

<file path=customXml/item21.xml><?xml version="1.0" encoding="utf-8"?>
<NovaPath_baseApplication>Microsoft Word</NovaPath_baseApplication>
</file>

<file path=customXml/item22.xml><?xml version="1.0" encoding="utf-8"?>
<nXeGKudETKPeaCNGFh5iKXsadLDxTRe0xbrxgS3asWaSdlBY0sLX5pYu7jLmo>SiTVZYrZoP6lgSCTj6v0lYUXo7rptB3vsxE98fSlaTok74hHqUQ//z+IzG3f3dKdNUyW4Kjm/X9VSbJA4Gr5MW0KPH+B642pxXdDNArGooo=</nXeGKudETKPeaCNGFh5iKXsadLDxTRe0xbrxgS3asWaSdlBY0sLX5pYu7jLmo>
</file>

<file path=customXml/item23.xml><?xml version="1.0" encoding="utf-8"?>
<nXeGKudETKPeaCNGFh5ix5fP7fSWtl37NIroXmYBQsS1cecqKZfGozr8W9iy>lRNKEdCWJXNAkniveh3+yQ==</nXeGKudETKPeaCNGFh5ix5fP7fSWtl37NIroXmYBQsS1cecqKZfGozr8W9iy>
</file>

<file path=customXml/item24.xml><?xml version="1.0" encoding="utf-8"?>
<NovaPath_versionInfo>4.6.3.12102</NovaPath_versionInfo>
</file>

<file path=customXml/item25.xml><?xml version="1.0" encoding="utf-8"?>
<NovaPath_docName>Z:\Com\60_Events\05_Press Events\2019\06_Eröffnung_Pancevo\2019-06-12_PI_Pancevo-opening_SR_final.docx</NovaPath_docName>
</file>

<file path=customXml/item26.xml><?xml version="1.0" encoding="utf-8"?>
<nXeGKudETKPeaCNGFh5iyLk1gcWWJqTgFQk8wGFUmjFC0m6hdwbr2zDsrBNVqK>KEI8EN4nxrhInirRoCZBI+dht97si+FthA+QVeaAuU2KFY968sgjn5FvZM5Hl8QFO/aNbfwBoKeMMjqB6+MsYg==</nXeGKudETKPeaCNGFh5iyLk1gcWWJqTgFQk8wGFUmjFC0m6hdwbr2zDsrBNVqK>
</file>

<file path=customXml/item27.xml><?xml version="1.0" encoding="utf-8"?>
<NovaPath_tenantID>8BC9BD9B-31E2-4E97-ABE0-B03814292429</NovaPath_tenantID>
</file>

<file path=customXml/item28.xml><?xml version="1.0" encoding="utf-8"?>
<NovaPath_docClassID>1010</NovaPath_docClassID>
</file>

<file path=customXml/item3.xml><?xml version="1.0" encoding="utf-8"?>
<nXeGKudETKPeaCNGFh5i5JKJLOqxkMZWB6LsYfMaI9RtbpE1WkCpXazESWus5B>BzPh1cEFPtNc+hzuh2vEeZXIlgeUcj1EgAQDvp+qf0ii3hsyLRVH+fk+sE1N+Q64LeGv9rPHveYGlduhaj3kEw==</nXeGKudETKPeaCNGFh5i5JKJLOqxkMZWB6LsYfMaI9RtbpE1WkCpXazESWus5B>
</file>

<file path=customXml/item4.xml><?xml version="1.0" encoding="utf-8"?>
<NovaPath_docOwner>Z178017</NovaPath_docOwner>
</file>

<file path=customXml/item5.xml><?xml version="1.0" encoding="utf-8"?>
<nXeGKudETKPeaCNGFh5i0BGlH9ci87cLWvMx3DlPzuAPh2gY9s703zKUS7uW>JgUN4yGdTBmrywZpATIuoKmvWLnKTKyLMBHvz2GC4oEBO7e7BhSiw+fwlbHjKssvO//VwNpCCx5aueQEl7jUgc9fRmqQV2dQn/r7IyuxIj4eNb0gTYS2rYMn6fcHP8DdAL2nEv4kEXFo9X1FNxX51ahK9KtVoSu4Pfm0XwbTrks=</nXeGKudETKPeaCNGFh5i0BGlH9ci87cLWvMx3DlPzuAPh2gY9s703zKUS7uW>
</file>

<file path=customXml/item6.xml><?xml version="1.0" encoding="utf-8"?>
<NovaPath_docAuthor>Mayer Jochen Dr. FRD VCCB</NovaPath_docAuthor>
</file>

<file path=customXml/item7.xml><?xml version="1.0" encoding="utf-8"?>
<nXeGKudETKPeaCNGFh5ix5fP7fSWtl37NIroXmZyHIynb9qBde2n67FOJFV2>eDRB324l0Mn4dbbVFF/GnQ==</nXeGKudETKPeaCNGFh5ix5fP7fSWtl37NIroXmZyHIynb9qBde2n67FOJFV2>
</file>

<file path=customXml/item8.xml><?xml version="1.0" encoding="utf-8"?>
<NovaPath_docPath>Z:\Com\60_Events\05_Press Events\2019\06_Eröffnung_Pancevo</NovaPath_docPath>
</file>

<file path=customXml/item9.xml><?xml version="1.0" encoding="utf-8"?>
<NovaPath_DocumentType>0</NovaPath_DocumentType>
</file>

<file path=customXml/itemProps1.xml><?xml version="1.0" encoding="utf-8"?>
<ds:datastoreItem xmlns:ds="http://schemas.openxmlformats.org/officeDocument/2006/customXml" ds:itemID="{A9F428D0-F686-4206-BAFE-4E37C927C420}">
  <ds:schemaRefs/>
</ds:datastoreItem>
</file>

<file path=customXml/itemProps10.xml><?xml version="1.0" encoding="utf-8"?>
<ds:datastoreItem xmlns:ds="http://schemas.openxmlformats.org/officeDocument/2006/customXml" ds:itemID="{F6EB836F-8A0E-4B3D-96B8-83A04897D271}">
  <ds:schemaRefs/>
</ds:datastoreItem>
</file>

<file path=customXml/itemProps11.xml><?xml version="1.0" encoding="utf-8"?>
<ds:datastoreItem xmlns:ds="http://schemas.openxmlformats.org/officeDocument/2006/customXml" ds:itemID="{F4BDB628-4C5D-4D62-983D-BCD42C7669F3}">
  <ds:schemaRefs/>
</ds:datastoreItem>
</file>

<file path=customXml/itemProps12.xml><?xml version="1.0" encoding="utf-8"?>
<ds:datastoreItem xmlns:ds="http://schemas.openxmlformats.org/officeDocument/2006/customXml" ds:itemID="{3547F848-145B-43E6-8488-D14C14C67059}">
  <ds:schemaRefs/>
</ds:datastoreItem>
</file>

<file path=customXml/itemProps13.xml><?xml version="1.0" encoding="utf-8"?>
<ds:datastoreItem xmlns:ds="http://schemas.openxmlformats.org/officeDocument/2006/customXml" ds:itemID="{9D0DEECD-8E3A-4BB6-A4BA-0011FB6CD1F2}">
  <ds:schemaRefs/>
</ds:datastoreItem>
</file>

<file path=customXml/itemProps14.xml><?xml version="1.0" encoding="utf-8"?>
<ds:datastoreItem xmlns:ds="http://schemas.openxmlformats.org/officeDocument/2006/customXml" ds:itemID="{EA6AC8C7-A73D-4E99-8150-DF88AC96C805}">
  <ds:schemaRefs/>
</ds:datastoreItem>
</file>

<file path=customXml/itemProps15.xml><?xml version="1.0" encoding="utf-8"?>
<ds:datastoreItem xmlns:ds="http://schemas.openxmlformats.org/officeDocument/2006/customXml" ds:itemID="{A233F3A8-171F-45AD-8946-78AA65F197E8}">
  <ds:schemaRefs/>
</ds:datastoreItem>
</file>

<file path=customXml/itemProps16.xml><?xml version="1.0" encoding="utf-8"?>
<ds:datastoreItem xmlns:ds="http://schemas.openxmlformats.org/officeDocument/2006/customXml" ds:itemID="{D2F7C1C3-8419-4079-A60E-DB355EE1167E}">
  <ds:schemaRefs/>
</ds:datastoreItem>
</file>

<file path=customXml/itemProps17.xml><?xml version="1.0" encoding="utf-8"?>
<ds:datastoreItem xmlns:ds="http://schemas.openxmlformats.org/officeDocument/2006/customXml" ds:itemID="{E6A5BE76-9814-45AF-BB07-7E987887EF13}">
  <ds:schemaRefs/>
</ds:datastoreItem>
</file>

<file path=customXml/itemProps18.xml><?xml version="1.0" encoding="utf-8"?>
<ds:datastoreItem xmlns:ds="http://schemas.openxmlformats.org/officeDocument/2006/customXml" ds:itemID="{1EEDEC61-F575-46B7-AC2E-D50FFCC55198}">
  <ds:schemaRefs/>
</ds:datastoreItem>
</file>

<file path=customXml/itemProps19.xml><?xml version="1.0" encoding="utf-8"?>
<ds:datastoreItem xmlns:ds="http://schemas.openxmlformats.org/officeDocument/2006/customXml" ds:itemID="{AC4631B0-0362-4414-97DF-83882DA6F223}">
  <ds:schemaRefs/>
</ds:datastoreItem>
</file>

<file path=customXml/itemProps2.xml><?xml version="1.0" encoding="utf-8"?>
<ds:datastoreItem xmlns:ds="http://schemas.openxmlformats.org/officeDocument/2006/customXml" ds:itemID="{4A1331BA-3095-494F-851B-6719B7CAF7D1}">
  <ds:schemaRefs/>
</ds:datastoreItem>
</file>

<file path=customXml/itemProps20.xml><?xml version="1.0" encoding="utf-8"?>
<ds:datastoreItem xmlns:ds="http://schemas.openxmlformats.org/officeDocument/2006/customXml" ds:itemID="{A1DD8AD3-D243-499E-AD0C-5334E20D3397}">
  <ds:schemaRefs/>
</ds:datastoreItem>
</file>

<file path=customXml/itemProps21.xml><?xml version="1.0" encoding="utf-8"?>
<ds:datastoreItem xmlns:ds="http://schemas.openxmlformats.org/officeDocument/2006/customXml" ds:itemID="{AEFE74DA-C3A2-479C-822B-89571FB69FE0}">
  <ds:schemaRefs/>
</ds:datastoreItem>
</file>

<file path=customXml/itemProps22.xml><?xml version="1.0" encoding="utf-8"?>
<ds:datastoreItem xmlns:ds="http://schemas.openxmlformats.org/officeDocument/2006/customXml" ds:itemID="{D8CEF378-1A95-4FA1-AA0B-66BE14A17BBA}">
  <ds:schemaRefs/>
</ds:datastoreItem>
</file>

<file path=customXml/itemProps23.xml><?xml version="1.0" encoding="utf-8"?>
<ds:datastoreItem xmlns:ds="http://schemas.openxmlformats.org/officeDocument/2006/customXml" ds:itemID="{4E2077ED-D056-4523-B4BB-1810356E0127}">
  <ds:schemaRefs/>
</ds:datastoreItem>
</file>

<file path=customXml/itemProps24.xml><?xml version="1.0" encoding="utf-8"?>
<ds:datastoreItem xmlns:ds="http://schemas.openxmlformats.org/officeDocument/2006/customXml" ds:itemID="{CC1A518C-9014-4BF5-8899-E91E1B4BF129}">
  <ds:schemaRefs/>
</ds:datastoreItem>
</file>

<file path=customXml/itemProps25.xml><?xml version="1.0" encoding="utf-8"?>
<ds:datastoreItem xmlns:ds="http://schemas.openxmlformats.org/officeDocument/2006/customXml" ds:itemID="{DD940D9B-E63D-4CC6-880A-927185AF0149}">
  <ds:schemaRefs/>
</ds:datastoreItem>
</file>

<file path=customXml/itemProps26.xml><?xml version="1.0" encoding="utf-8"?>
<ds:datastoreItem xmlns:ds="http://schemas.openxmlformats.org/officeDocument/2006/customXml" ds:itemID="{252EF9B7-660C-4382-A1D1-93446DBA1178}">
  <ds:schemaRefs/>
</ds:datastoreItem>
</file>

<file path=customXml/itemProps27.xml><?xml version="1.0" encoding="utf-8"?>
<ds:datastoreItem xmlns:ds="http://schemas.openxmlformats.org/officeDocument/2006/customXml" ds:itemID="{FDADE32E-97D7-4EBD-8041-89055985A559}">
  <ds:schemaRefs/>
</ds:datastoreItem>
</file>

<file path=customXml/itemProps28.xml><?xml version="1.0" encoding="utf-8"?>
<ds:datastoreItem xmlns:ds="http://schemas.openxmlformats.org/officeDocument/2006/customXml" ds:itemID="{4CC94CC3-2626-4EDF-A683-94A645CB9494}">
  <ds:schemaRefs/>
</ds:datastoreItem>
</file>

<file path=customXml/itemProps3.xml><?xml version="1.0" encoding="utf-8"?>
<ds:datastoreItem xmlns:ds="http://schemas.openxmlformats.org/officeDocument/2006/customXml" ds:itemID="{E3B7D1D3-A2B8-4657-912E-5E11A1BF0D13}">
  <ds:schemaRefs/>
</ds:datastoreItem>
</file>

<file path=customXml/itemProps4.xml><?xml version="1.0" encoding="utf-8"?>
<ds:datastoreItem xmlns:ds="http://schemas.openxmlformats.org/officeDocument/2006/customXml" ds:itemID="{418A5ACD-941D-4296-A064-C1F1B1909806}">
  <ds:schemaRefs/>
</ds:datastoreItem>
</file>

<file path=customXml/itemProps5.xml><?xml version="1.0" encoding="utf-8"?>
<ds:datastoreItem xmlns:ds="http://schemas.openxmlformats.org/officeDocument/2006/customXml" ds:itemID="{86295C7E-D915-47DD-86D6-5FFEE6BBB221}">
  <ds:schemaRefs/>
</ds:datastoreItem>
</file>

<file path=customXml/itemProps6.xml><?xml version="1.0" encoding="utf-8"?>
<ds:datastoreItem xmlns:ds="http://schemas.openxmlformats.org/officeDocument/2006/customXml" ds:itemID="{27054136-430A-42A5-8D73-EC7D69B5A834}">
  <ds:schemaRefs/>
</ds:datastoreItem>
</file>

<file path=customXml/itemProps7.xml><?xml version="1.0" encoding="utf-8"?>
<ds:datastoreItem xmlns:ds="http://schemas.openxmlformats.org/officeDocument/2006/customXml" ds:itemID="{9B073C47-D7B4-4619-A23B-2A2A9063741F}">
  <ds:schemaRefs/>
</ds:datastoreItem>
</file>

<file path=customXml/itemProps8.xml><?xml version="1.0" encoding="utf-8"?>
<ds:datastoreItem xmlns:ds="http://schemas.openxmlformats.org/officeDocument/2006/customXml" ds:itemID="{8F7404C1-6D36-4C09-9D24-13438E751975}">
  <ds:schemaRefs/>
</ds:datastoreItem>
</file>

<file path=customXml/itemProps9.xml><?xml version="1.0" encoding="utf-8"?>
<ds:datastoreItem xmlns:ds="http://schemas.openxmlformats.org/officeDocument/2006/customXml" ds:itemID="{EEE9F8AC-3795-4A78-9357-A67DC409E60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B4872BCF</Template>
  <TotalTime>1</TotalTime>
  <Pages>1</Pages>
  <Words>109</Words>
  <Characters>736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ZF Presseinformation</vt:lpstr>
      <vt:lpstr>ZF Presseinformation</vt:lpstr>
    </vt:vector>
  </TitlesOfParts>
  <Company>ZF Friedrichshafen AG</Company>
  <LinksUpToDate>false</LinksUpToDate>
  <CharactersWithSpaces>844</CharactersWithSpaces>
  <SharedDoc>false</SharedDoc>
  <HLinks>
    <vt:vector size="12" baseType="variant">
      <vt:variant>
        <vt:i4>4128824</vt:i4>
      </vt:variant>
      <vt:variant>
        <vt:i4>3</vt:i4>
      </vt:variant>
      <vt:variant>
        <vt:i4>0</vt:i4>
      </vt:variant>
      <vt:variant>
        <vt:i4>5</vt:i4>
      </vt:variant>
      <vt:variant>
        <vt:lpwstr>http://www.zf.com/</vt:lpwstr>
      </vt:variant>
      <vt:variant>
        <vt:lpwstr/>
      </vt:variant>
      <vt:variant>
        <vt:i4>1769592</vt:i4>
      </vt:variant>
      <vt:variant>
        <vt:i4>0</vt:i4>
      </vt:variant>
      <vt:variant>
        <vt:i4>0</vt:i4>
      </vt:variant>
      <vt:variant>
        <vt:i4>5</vt:i4>
      </vt:variant>
      <vt:variant>
        <vt:lpwstr>mailto:robert.buchmeier@zf.com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ZF Presseinformation</dc:title>
  <dc:creator>Mayer Jochen Dr. FRD VCCB</dc:creator>
  <cp:keywords>Public</cp:keywords>
  <cp:lastModifiedBy>Ana Kovacevic | CITY_IMAGE</cp:lastModifiedBy>
  <cp:revision>2</cp:revision>
  <cp:lastPrinted>2019-05-10T09:49:00Z</cp:lastPrinted>
  <dcterms:created xsi:type="dcterms:W3CDTF">2019-06-06T17:01:00Z</dcterms:created>
  <dcterms:modified xsi:type="dcterms:W3CDTF">2019-06-06T17:01:00Z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L20OO3HHJ9K0JKOIT5Y9WH167V</vt:lpwstr>
  </property>
  <property fmtid="{D5CDD505-2E9C-101B-9397-08002B2CF9AE}" pid="3" name="NovaPath-Version">
    <vt:lpwstr>4.6.3.12102</vt:lpwstr>
  </property>
  <property fmtid="{D5CDD505-2E9C-101B-9397-08002B2CF9AE}" pid="4" name="Klassifizierung">
    <vt:lpwstr>Public</vt:lpwstr>
  </property>
  <property fmtid="{D5CDD505-2E9C-101B-9397-08002B2CF9AE}" pid="5" name="Klassifizierungs-Id">
    <vt:lpwstr>1010</vt:lpwstr>
  </property>
  <property fmtid="{D5CDD505-2E9C-101B-9397-08002B2CF9AE}" pid="6" name="Klassifizierungs-Datum">
    <vt:lpwstr>03/27/2017 06:57:29</vt:lpwstr>
  </property>
</Properties>
</file>